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082" w:rsidRPr="003B5567" w:rsidRDefault="00C403CA" w:rsidP="003B5567">
      <w:pPr>
        <w:rPr>
          <w:b/>
          <w:bCs/>
          <w:sz w:val="24"/>
          <w:szCs w:val="24"/>
          <w:lang w:val="en-GB"/>
        </w:rPr>
      </w:pPr>
      <w:bookmarkStart w:id="0" w:name="_GoBack"/>
      <w:bookmarkEnd w:id="0"/>
      <w:r w:rsidRPr="000D367F"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 wp14:anchorId="4588A192" wp14:editId="25AB3CD3">
            <wp:simplePos x="0" y="0"/>
            <wp:positionH relativeFrom="column">
              <wp:posOffset>6341745</wp:posOffset>
            </wp:positionH>
            <wp:positionV relativeFrom="paragraph">
              <wp:posOffset>-292735</wp:posOffset>
            </wp:positionV>
            <wp:extent cx="802640" cy="1066800"/>
            <wp:effectExtent l="0" t="0" r="0" b="0"/>
            <wp:wrapSquare wrapText="bothSides"/>
            <wp:docPr id="4" name="Picture 4" descr="C:\Users\lm7301118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7301118\Pictures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5493BE0" wp14:editId="558AD651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1554480</wp:posOffset>
                    </wp:positionV>
                  </mc:Fallback>
                </mc:AlternateContent>
                <wp:extent cx="6858000" cy="731520"/>
                <wp:effectExtent l="76200" t="38100" r="114300" b="144780"/>
                <wp:wrapThrough wrapText="bothSides">
                  <wp:wrapPolygon edited="0">
                    <wp:start x="-120" y="-1125"/>
                    <wp:lineTo x="-240" y="0"/>
                    <wp:lineTo x="-240" y="18000"/>
                    <wp:lineTo x="-120" y="25313"/>
                    <wp:lineTo x="21840" y="25313"/>
                    <wp:lineTo x="21900" y="9000"/>
                    <wp:lineTo x="21780" y="563"/>
                    <wp:lineTo x="21780" y="-1125"/>
                    <wp:lineTo x="-120" y="-1125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152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8000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0;width:540pt;height:57.6pt;z-index:-251617280;visibility:visible;mso-wrap-style:square;mso-width-percent:1000;mso-height-percent:80;mso-top-percent:120;mso-wrap-distance-left:9pt;mso-wrap-distance-top:0;mso-wrap-distance-right:9pt;mso-wrap-distance-bottom:0;mso-position-horizontal:center;mso-position-horizontal-relative:margin;mso-position-vertical-relative:margin;mso-width-percent:1000;mso-height-percent:8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" fillcolor="#6b7c4c [2021]" strokecolor="#00b050">
                <v:fill color2="#6b7c4c [2021]" rotate="t" angle="75" colors="0 #88966d;19661f #a1b37e;29491f #a9bd83;36045f #a9bd83;47841f #a1b37e;1 #88966d" focus="100%" type="gradient"/>
                <v:shadow on="t" color="black" opacity="37355f" origin=".5,.5" offset="0,3pt"/>
                <w10:wrap type="through" anchorx="margin" anchory="margin"/>
              </v:rect>
            </w:pict>
          </mc:Fallback>
        </mc:AlternateContent>
      </w:r>
      <w:r w:rsidR="008D3C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4CC860" wp14:editId="7EAFFAB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19050" b="2667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90"/>
                              <w:gridCol w:w="3566"/>
                              <w:gridCol w:w="3615"/>
                            </w:tblGrid>
                            <w:tr w:rsidR="00287608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:rsidR="00287608" w:rsidRDefault="00B32F92" w:rsidP="00CE2CB4">
                                  <w:pPr>
                                    <w:spacing w:after="0" w:line="240" w:lineRule="auto"/>
                                    <w:jc w:val="center"/>
                                  </w:pPr>
                                  <w:sdt>
                                    <w:sdtPr>
                                      <w:rPr>
                                        <w:sz w:val="40"/>
                                        <w:szCs w:val="40"/>
                                      </w:rPr>
                                      <w:alias w:val="Company"/>
                                      <w:id w:val="-858429030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571B5">
                                        <w:rPr>
                                          <w:sz w:val="40"/>
                                          <w:szCs w:val="40"/>
                                        </w:rPr>
                                        <w:t>1st Febr</w:t>
                                      </w:r>
                                      <w:r w:rsidR="00CE2CB4">
                                        <w:rPr>
                                          <w:sz w:val="40"/>
                                          <w:szCs w:val="40"/>
                                        </w:rPr>
                                        <w:t>uary 2016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p w:rsidR="00287608" w:rsidRDefault="00287608" w:rsidP="003D3C8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alias w:val="Volume"/>
                                    <w:tag w:val="Volume"/>
                                    <w:id w:val="-2091682629"/>
                                    <w:showingPlcHdr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287608" w:rsidRDefault="003D3C8B" w:rsidP="003D3C8B">
                                      <w:pPr>
                                        <w:spacing w:after="0" w:line="240" w:lineRule="auto"/>
                                        <w:jc w:val="center"/>
                                      </w:pPr>
                                      <w: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287608" w:rsidRDefault="002876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" fillcolor="#9c8265 [3208]" strokecolor="#4d4032 [1608]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90"/>
                        <w:gridCol w:w="3566"/>
                        <w:gridCol w:w="3615"/>
                      </w:tblGrid>
                      <w:tr w:rsidR="00287608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:rsidR="00287608" w:rsidRDefault="00B32F92" w:rsidP="00CE2CB4">
                            <w:pPr>
                              <w:spacing w:after="0" w:line="240" w:lineRule="auto"/>
                              <w:jc w:val="center"/>
                            </w:pPr>
                            <w:sdt>
                              <w:sdtPr>
                                <w:rPr>
                                  <w:sz w:val="40"/>
                                  <w:szCs w:val="40"/>
                                </w:rPr>
                                <w:alias w:val="Company"/>
                                <w:id w:val="-858429030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571B5">
                                  <w:rPr>
                                    <w:sz w:val="40"/>
                                    <w:szCs w:val="40"/>
                                  </w:rPr>
                                  <w:t>1st Febr</w:t>
                                </w:r>
                                <w:r w:rsidR="00CE2CB4">
                                  <w:rPr>
                                    <w:sz w:val="40"/>
                                    <w:szCs w:val="40"/>
                                  </w:rPr>
                                  <w:t>uary 2016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45" w:type="dxa"/>
                          </w:tcPr>
                          <w:p w:rsidR="00287608" w:rsidRDefault="00287608" w:rsidP="003D3C8B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alias w:val="Volume"/>
                              <w:tag w:val="Volume"/>
                              <w:id w:val="-2091682629"/>
                              <w:showingPlcHdr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287608" w:rsidRDefault="003D3C8B" w:rsidP="003D3C8B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   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287608" w:rsidRDefault="00287608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D3C82">
        <w:rPr>
          <w:noProof/>
          <w:lang w:val="en-GB" w:eastAsia="en-GB"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40332C21" wp14:editId="0630D76B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8500</wp14:pctPosVOffset>
                    </wp:positionV>
                  </mc:Choice>
                  <mc:Fallback>
                    <wp:positionV relativeFrom="page">
                      <wp:posOffset>1234440</wp:posOffset>
                    </wp:positionV>
                  </mc:Fallback>
                </mc:AlternateContent>
                <wp:extent cx="3911600" cy="570230"/>
                <wp:effectExtent l="19050" t="19050" r="9525" b="127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287608" w:rsidRDefault="00B32F92" w:rsidP="003D3C8B">
                            <w:pPr>
                              <w:pStyle w:val="Footer"/>
                              <w:rPr>
                                <w:color w:val="000000" w:themeColor="text1"/>
                                <w:sz w:val="48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Style w:val="TitleChar"/>
                                  <w:color w:val="000000" w:themeColor="text1"/>
                                  <w:sz w:val="44"/>
                                  <w:szCs w:val="52"/>
                                </w:rPr>
                                <w:alias w:val="Title"/>
                                <w:id w:val="2059504258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itleChar"/>
                                </w:rPr>
                              </w:sdtEndPr>
                              <w:sdtContent>
                                <w:r w:rsidR="003D3C8B" w:rsidRPr="003D3C8B">
                                  <w:rPr>
                                    <w:rStyle w:val="TitleChar"/>
                                    <w:color w:val="000000" w:themeColor="text1"/>
                                    <w:sz w:val="44"/>
                                    <w:szCs w:val="52"/>
                                  </w:rPr>
                                  <w:t>St. Denis’ Primary Newsletter</w:t>
                                </w:r>
                              </w:sdtContent>
                            </w:sdt>
                            <w:r w:rsidR="002E29BF">
                              <w:rPr>
                                <w:rStyle w:val="TitleChar"/>
                                <w:color w:val="000000" w:themeColor="text1"/>
                                <w:sz w:val="44"/>
                                <w:szCs w:val="52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le 1" o:spid="_x0000_s1027" style="position:absolute;left:0;text-align:left;margin-left:0;margin-top:0;width:308pt;height:44.9pt;z-index:251701248;visibility:visible;mso-wrap-style:none;mso-width-percent:550;mso-height-percent:110;mso-top-percent:85;mso-wrap-distance-left:36pt;mso-wrap-distance-top:0;mso-wrap-distance-right:36pt;mso-wrap-distance-bottom:0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287608" w:rsidRDefault="00DC0426" w:rsidP="003D3C8B">
                      <w:pPr>
                        <w:pStyle w:val="Footer"/>
                        <w:rPr>
                          <w:color w:val="000000" w:themeColor="text1"/>
                          <w:sz w:val="48"/>
                          <w:szCs w:val="96"/>
                        </w:rPr>
                      </w:pPr>
                      <w:sdt>
                        <w:sdtPr>
                          <w:rPr>
                            <w:rStyle w:val="TitleChar"/>
                            <w:color w:val="000000" w:themeColor="text1"/>
                            <w:sz w:val="44"/>
                            <w:szCs w:val="52"/>
                          </w:rPr>
                          <w:alias w:val="Title"/>
                          <w:id w:val="2059504258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itleChar"/>
                          </w:rPr>
                        </w:sdtEndPr>
                        <w:sdtContent>
                          <w:r w:rsidR="003D3C8B" w:rsidRPr="003D3C8B">
                            <w:rPr>
                              <w:rStyle w:val="TitleChar"/>
                              <w:color w:val="000000" w:themeColor="text1"/>
                              <w:sz w:val="44"/>
                              <w:szCs w:val="52"/>
                            </w:rPr>
                            <w:t>St. Denis’ Primary Newsletter</w:t>
                          </w:r>
                        </w:sdtContent>
                      </w:sdt>
                      <w:r w:rsidR="002E29BF">
                        <w:rPr>
                          <w:rStyle w:val="TitleChar"/>
                          <w:color w:val="000000" w:themeColor="text1"/>
                          <w:sz w:val="44"/>
                          <w:szCs w:val="52"/>
                        </w:rPr>
                        <w:t xml:space="preserve"> 7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A5082" w:rsidRPr="002A5082">
        <w:rPr>
          <w:b/>
          <w:bCs/>
          <w:noProof/>
          <w:sz w:val="28"/>
          <w:szCs w:val="28"/>
          <w:lang w:val="en-GB" w:eastAsia="en-GB"/>
        </w:rPr>
        <w:t>Dear Boys, Girls, Parents &amp; Guardians,</w:t>
      </w:r>
    </w:p>
    <w:p w:rsidR="00603132" w:rsidRDefault="00603132" w:rsidP="00603132">
      <w:pPr>
        <w:rPr>
          <w:b/>
          <w:bCs/>
          <w:sz w:val="24"/>
          <w:szCs w:val="24"/>
          <w:u w:val="single"/>
        </w:rPr>
      </w:pPr>
      <w:r w:rsidRPr="00954B5C">
        <w:rPr>
          <w:b/>
          <w:bCs/>
          <w:sz w:val="24"/>
          <w:szCs w:val="24"/>
          <w:u w:val="single"/>
        </w:rPr>
        <w:t>Thank You</w:t>
      </w:r>
    </w:p>
    <w:p w:rsidR="00AC0B03" w:rsidRDefault="00AC0B03" w:rsidP="00AC0B03">
      <w:pPr>
        <w:rPr>
          <w:sz w:val="24"/>
          <w:szCs w:val="24"/>
        </w:rPr>
      </w:pPr>
      <w:r>
        <w:rPr>
          <w:sz w:val="24"/>
          <w:szCs w:val="24"/>
        </w:rPr>
        <w:t xml:space="preserve">We would like to offer a HUGE ‘thank you’ to </w:t>
      </w:r>
      <w:r w:rsidRPr="00485179">
        <w:rPr>
          <w:b/>
          <w:bCs/>
          <w:sz w:val="24"/>
          <w:szCs w:val="24"/>
        </w:rPr>
        <w:t>Jem Carpets</w:t>
      </w:r>
      <w:r>
        <w:rPr>
          <w:sz w:val="24"/>
          <w:szCs w:val="24"/>
        </w:rPr>
        <w:t xml:space="preserve"> who supplied and fitted linoleum in our newly established Medical Room for free.  The new linoleum makes the room much more </w:t>
      </w:r>
      <w:r w:rsidR="00BE0C15">
        <w:rPr>
          <w:sz w:val="24"/>
          <w:szCs w:val="24"/>
        </w:rPr>
        <w:t>cos</w:t>
      </w:r>
      <w:r w:rsidR="00485179">
        <w:rPr>
          <w:sz w:val="24"/>
          <w:szCs w:val="24"/>
        </w:rPr>
        <w:t xml:space="preserve">y &amp; </w:t>
      </w:r>
      <w:r>
        <w:rPr>
          <w:sz w:val="24"/>
          <w:szCs w:val="24"/>
        </w:rPr>
        <w:t>welcoming for our children.</w:t>
      </w:r>
    </w:p>
    <w:p w:rsidR="00AC0B03" w:rsidRDefault="00AC0B03" w:rsidP="006D6B26">
      <w:pPr>
        <w:rPr>
          <w:sz w:val="24"/>
          <w:szCs w:val="24"/>
        </w:rPr>
      </w:pPr>
      <w:r>
        <w:rPr>
          <w:sz w:val="24"/>
          <w:szCs w:val="24"/>
        </w:rPr>
        <w:t xml:space="preserve">We would also like to say ‘thank you’ to </w:t>
      </w:r>
      <w:r w:rsidRPr="00955C88">
        <w:rPr>
          <w:b/>
          <w:bCs/>
          <w:sz w:val="24"/>
          <w:szCs w:val="24"/>
        </w:rPr>
        <w:t>Costa at the Forge</w:t>
      </w:r>
      <w:r>
        <w:rPr>
          <w:sz w:val="24"/>
          <w:szCs w:val="24"/>
        </w:rPr>
        <w:t xml:space="preserve"> for supplying our school with</w:t>
      </w:r>
      <w:r w:rsidR="00BE0C15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‘Barney &amp; Echo’</w:t>
      </w:r>
      <w:r w:rsidR="00577629">
        <w:rPr>
          <w:sz w:val="24"/>
          <w:szCs w:val="24"/>
        </w:rPr>
        <w:t xml:space="preserve"> educational resource</w:t>
      </w:r>
      <w:r>
        <w:rPr>
          <w:sz w:val="24"/>
          <w:szCs w:val="24"/>
        </w:rPr>
        <w:t xml:space="preserve"> </w:t>
      </w:r>
      <w:r w:rsidR="00577629">
        <w:rPr>
          <w:sz w:val="24"/>
          <w:szCs w:val="24"/>
        </w:rPr>
        <w:t xml:space="preserve">which deals with issues surrounding drugs, tobacco and alcohol.  The books are </w:t>
      </w:r>
      <w:r w:rsidR="00A9275B">
        <w:rPr>
          <w:sz w:val="24"/>
          <w:szCs w:val="24"/>
        </w:rPr>
        <w:t xml:space="preserve">a </w:t>
      </w:r>
      <w:r w:rsidR="00577629">
        <w:rPr>
          <w:sz w:val="24"/>
          <w:szCs w:val="24"/>
        </w:rPr>
        <w:t xml:space="preserve">fun and interactive </w:t>
      </w:r>
      <w:r w:rsidR="00A9275B">
        <w:rPr>
          <w:sz w:val="24"/>
          <w:szCs w:val="24"/>
        </w:rPr>
        <w:t>resource which</w:t>
      </w:r>
      <w:r w:rsidR="00577629">
        <w:rPr>
          <w:sz w:val="24"/>
          <w:szCs w:val="24"/>
        </w:rPr>
        <w:t xml:space="preserve"> follow the story of Barne</w:t>
      </w:r>
      <w:r w:rsidR="00794EDE">
        <w:rPr>
          <w:sz w:val="24"/>
          <w:szCs w:val="24"/>
        </w:rPr>
        <w:t>y Eagle and Echo Squirrel</w:t>
      </w:r>
      <w:r w:rsidR="00577629">
        <w:rPr>
          <w:sz w:val="24"/>
          <w:szCs w:val="24"/>
        </w:rPr>
        <w:t>.</w:t>
      </w:r>
    </w:p>
    <w:p w:rsidR="0007365A" w:rsidRDefault="0007365A" w:rsidP="00296847">
      <w:pPr>
        <w:rPr>
          <w:b/>
          <w:bCs/>
          <w:sz w:val="24"/>
          <w:szCs w:val="24"/>
          <w:u w:val="single"/>
        </w:rPr>
      </w:pPr>
      <w:r w:rsidRPr="0007365A">
        <w:rPr>
          <w:b/>
          <w:bCs/>
          <w:sz w:val="24"/>
          <w:szCs w:val="24"/>
          <w:u w:val="single"/>
        </w:rPr>
        <w:t>Schools’ United</w:t>
      </w:r>
      <w:r w:rsidR="00296847">
        <w:rPr>
          <w:b/>
          <w:bCs/>
          <w:sz w:val="24"/>
          <w:szCs w:val="24"/>
          <w:u w:val="single"/>
        </w:rPr>
        <w:t xml:space="preserve"> Programme – Primary 7 Burns’ Supper Celebration with Haghill Park Primary</w:t>
      </w:r>
      <w:r w:rsidR="00296847" w:rsidRPr="00296847">
        <w:rPr>
          <w:noProof/>
          <w:lang w:val="en-GB" w:eastAsia="en-GB"/>
        </w:rPr>
        <w:t xml:space="preserve"> </w:t>
      </w:r>
    </w:p>
    <w:p w:rsidR="00B26542" w:rsidRPr="00296847" w:rsidRDefault="00296847" w:rsidP="00B044AD">
      <w:pPr>
        <w:jc w:val="left"/>
        <w:rPr>
          <w:rFonts w:asciiTheme="majorHAnsi" w:hAnsiTheme="majorHAnsi"/>
          <w:b/>
          <w:bCs/>
          <w:sz w:val="24"/>
          <w:szCs w:val="24"/>
          <w:u w:val="single"/>
        </w:rPr>
      </w:pPr>
      <w:r w:rsidRPr="00296847">
        <w:rPr>
          <w:b/>
          <w:bCs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724800" behindDoc="0" locked="0" layoutInCell="1" allowOverlap="1" wp14:anchorId="084E5621" wp14:editId="404AE1E4">
            <wp:simplePos x="0" y="0"/>
            <wp:positionH relativeFrom="column">
              <wp:posOffset>-306705</wp:posOffset>
            </wp:positionH>
            <wp:positionV relativeFrom="paragraph">
              <wp:posOffset>57785</wp:posOffset>
            </wp:positionV>
            <wp:extent cx="981075" cy="1476375"/>
            <wp:effectExtent l="0" t="0" r="9525" b="9525"/>
            <wp:wrapSquare wrapText="bothSides"/>
            <wp:docPr id="3074" name="Picture 2" descr="C:\Users\lm7301118.GSN\Pictures\k800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lm7301118.GSN\Pictures\k80020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76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542" w:rsidRPr="00296847">
        <w:rPr>
          <w:rFonts w:asciiTheme="majorHAnsi" w:hAnsiTheme="majorHAnsi"/>
          <w:color w:val="000000"/>
          <w:sz w:val="24"/>
          <w:szCs w:val="24"/>
        </w:rPr>
        <w:t xml:space="preserve">There were no 'sleekit, cow'rin, </w:t>
      </w:r>
      <w:proofErr w:type="gramStart"/>
      <w:r w:rsidR="00B26542" w:rsidRPr="00296847">
        <w:rPr>
          <w:rFonts w:asciiTheme="majorHAnsi" w:hAnsiTheme="majorHAnsi"/>
          <w:color w:val="000000"/>
          <w:sz w:val="24"/>
          <w:szCs w:val="24"/>
        </w:rPr>
        <w:t>tim</w:t>
      </w:r>
      <w:proofErr w:type="gramEnd"/>
      <w:r w:rsidR="00B26542" w:rsidRPr="00296847">
        <w:rPr>
          <w:rFonts w:asciiTheme="majorHAnsi" w:hAnsiTheme="majorHAnsi"/>
          <w:color w:val="000000"/>
          <w:sz w:val="24"/>
          <w:szCs w:val="24"/>
        </w:rPr>
        <w:t xml:space="preserve">-rous </w:t>
      </w:r>
      <w:r w:rsidR="004E4651">
        <w:rPr>
          <w:rFonts w:asciiTheme="majorHAnsi" w:hAnsiTheme="majorHAnsi"/>
          <w:color w:val="000000"/>
          <w:sz w:val="24"/>
          <w:szCs w:val="24"/>
        </w:rPr>
        <w:t>beasties' at the Primary 7 Burn</w:t>
      </w:r>
      <w:r w:rsidR="00B26542" w:rsidRPr="00296847">
        <w:rPr>
          <w:rFonts w:asciiTheme="majorHAnsi" w:hAnsiTheme="majorHAnsi"/>
          <w:color w:val="000000"/>
          <w:sz w:val="24"/>
          <w:szCs w:val="24"/>
        </w:rPr>
        <w:t>s</w:t>
      </w:r>
      <w:r w:rsidR="004E4651">
        <w:rPr>
          <w:rFonts w:asciiTheme="majorHAnsi" w:hAnsiTheme="majorHAnsi"/>
          <w:color w:val="000000"/>
          <w:sz w:val="24"/>
          <w:szCs w:val="24"/>
        </w:rPr>
        <w:t>’</w:t>
      </w:r>
      <w:r w:rsidR="00B26542" w:rsidRPr="00296847">
        <w:rPr>
          <w:rFonts w:asciiTheme="majorHAnsi" w:hAnsiTheme="majorHAnsi"/>
          <w:color w:val="000000"/>
          <w:sz w:val="24"/>
          <w:szCs w:val="24"/>
        </w:rPr>
        <w:t xml:space="preserve"> Supper this week; everybody had their dancing shoes on and took part in a wonderful celebration of Rabbie Burns!  The event consisted of toasts to the lads and lassies, a dramatic address to the haggis by Community Police Officer Tam, performances by the choir and a ceilidh to rival even the best of hootenannie</w:t>
      </w:r>
      <w:r w:rsidR="00B044AD">
        <w:rPr>
          <w:rFonts w:asciiTheme="majorHAnsi" w:hAnsiTheme="majorHAnsi"/>
          <w:color w:val="000000"/>
          <w:sz w:val="24"/>
          <w:szCs w:val="24"/>
        </w:rPr>
        <w:t>s to round the afternoon off!  I</w:t>
      </w:r>
      <w:r w:rsidR="00B26542" w:rsidRPr="00296847">
        <w:rPr>
          <w:rFonts w:asciiTheme="majorHAnsi" w:hAnsiTheme="majorHAnsi"/>
          <w:color w:val="000000"/>
          <w:sz w:val="24"/>
          <w:szCs w:val="24"/>
        </w:rPr>
        <w:t xml:space="preserve">n the poetry recital Emma Smith received the 3rd place prize and Cillian Brand received </w:t>
      </w:r>
      <w:r w:rsidR="00B044AD">
        <w:rPr>
          <w:rFonts w:asciiTheme="majorHAnsi" w:hAnsiTheme="majorHAnsi"/>
          <w:color w:val="000000"/>
          <w:sz w:val="24"/>
          <w:szCs w:val="24"/>
        </w:rPr>
        <w:t xml:space="preserve">the </w:t>
      </w:r>
      <w:r w:rsidR="00B26542" w:rsidRPr="00296847">
        <w:rPr>
          <w:rFonts w:asciiTheme="majorHAnsi" w:hAnsiTheme="majorHAnsi"/>
          <w:color w:val="000000"/>
          <w:sz w:val="24"/>
          <w:szCs w:val="24"/>
        </w:rPr>
        <w:t>2nd place prize, with the top prize going to Haghill</w:t>
      </w:r>
      <w:r w:rsidR="00B044AD">
        <w:rPr>
          <w:rFonts w:asciiTheme="majorHAnsi" w:hAnsiTheme="majorHAnsi"/>
          <w:color w:val="000000"/>
          <w:sz w:val="24"/>
          <w:szCs w:val="24"/>
        </w:rPr>
        <w:t xml:space="preserve"> Park's </w:t>
      </w:r>
      <w:r w:rsidR="00B26542" w:rsidRPr="00296847">
        <w:rPr>
          <w:rFonts w:asciiTheme="majorHAnsi" w:hAnsiTheme="majorHAnsi"/>
          <w:color w:val="000000"/>
          <w:sz w:val="24"/>
          <w:szCs w:val="24"/>
        </w:rPr>
        <w:t>Dannie McNally!  A muckle g</w:t>
      </w:r>
      <w:r w:rsidR="00B044AD">
        <w:rPr>
          <w:rFonts w:asciiTheme="majorHAnsi" w:hAnsiTheme="majorHAnsi"/>
          <w:color w:val="000000"/>
          <w:sz w:val="24"/>
          <w:szCs w:val="24"/>
        </w:rPr>
        <w:t>uid time was had by all and our children</w:t>
      </w:r>
      <w:r w:rsidR="00B26542" w:rsidRPr="00296847">
        <w:rPr>
          <w:rFonts w:asciiTheme="majorHAnsi" w:hAnsiTheme="majorHAnsi"/>
          <w:color w:val="000000"/>
          <w:sz w:val="24"/>
          <w:szCs w:val="24"/>
        </w:rPr>
        <w:t xml:space="preserve"> were delighted to we</w:t>
      </w:r>
      <w:r w:rsidR="005D6098">
        <w:rPr>
          <w:rFonts w:asciiTheme="majorHAnsi" w:hAnsiTheme="majorHAnsi"/>
          <w:color w:val="000000"/>
          <w:sz w:val="24"/>
          <w:szCs w:val="24"/>
        </w:rPr>
        <w:t xml:space="preserve">lcome Haghill Park Primary </w:t>
      </w:r>
      <w:r w:rsidR="00C22886">
        <w:rPr>
          <w:rFonts w:asciiTheme="majorHAnsi" w:hAnsiTheme="majorHAnsi"/>
          <w:color w:val="000000"/>
          <w:sz w:val="24"/>
          <w:szCs w:val="24"/>
        </w:rPr>
        <w:t>7 children</w:t>
      </w:r>
      <w:r w:rsidR="00B26542" w:rsidRPr="00296847">
        <w:rPr>
          <w:rFonts w:asciiTheme="majorHAnsi" w:hAnsiTheme="majorHAnsi"/>
          <w:color w:val="000000"/>
          <w:sz w:val="24"/>
          <w:szCs w:val="24"/>
        </w:rPr>
        <w:t xml:space="preserve"> as their guests!  </w:t>
      </w:r>
      <w:r w:rsidR="009F0323">
        <w:rPr>
          <w:rFonts w:asciiTheme="majorHAnsi" w:hAnsiTheme="majorHAnsi"/>
          <w:color w:val="000000"/>
          <w:sz w:val="24"/>
          <w:szCs w:val="24"/>
        </w:rPr>
        <w:t xml:space="preserve">Until next time, </w:t>
      </w:r>
      <w:r w:rsidR="00C22886">
        <w:rPr>
          <w:rFonts w:asciiTheme="majorHAnsi" w:hAnsiTheme="majorHAnsi"/>
          <w:color w:val="000000"/>
          <w:sz w:val="24"/>
          <w:szCs w:val="24"/>
        </w:rPr>
        <w:t>‘</w:t>
      </w:r>
      <w:r w:rsidR="009F0323">
        <w:rPr>
          <w:rFonts w:asciiTheme="majorHAnsi" w:hAnsiTheme="majorHAnsi"/>
          <w:color w:val="000000"/>
          <w:sz w:val="24"/>
          <w:szCs w:val="24"/>
        </w:rPr>
        <w:t>Haste Ye Back!</w:t>
      </w:r>
      <w:r w:rsidR="00C22886">
        <w:rPr>
          <w:rFonts w:asciiTheme="majorHAnsi" w:hAnsiTheme="majorHAnsi"/>
          <w:color w:val="000000"/>
          <w:sz w:val="24"/>
          <w:szCs w:val="24"/>
        </w:rPr>
        <w:t>’</w:t>
      </w:r>
      <w:r w:rsidR="009F0323">
        <w:rPr>
          <w:rFonts w:asciiTheme="majorHAnsi" w:hAnsiTheme="majorHAnsi"/>
          <w:color w:val="000000"/>
          <w:sz w:val="24"/>
          <w:szCs w:val="24"/>
        </w:rPr>
        <w:t xml:space="preserve">  (Ms Pattison)</w:t>
      </w:r>
    </w:p>
    <w:p w:rsidR="00FA6114" w:rsidRDefault="00F41C52" w:rsidP="00F84EFF">
      <w:pPr>
        <w:jc w:val="center"/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721728" behindDoc="0" locked="0" layoutInCell="1" allowOverlap="1" wp14:anchorId="3AFD8F52" wp14:editId="2C701A73">
            <wp:simplePos x="0" y="0"/>
            <wp:positionH relativeFrom="column">
              <wp:posOffset>6019800</wp:posOffset>
            </wp:positionH>
            <wp:positionV relativeFrom="paragraph">
              <wp:posOffset>567055</wp:posOffset>
            </wp:positionV>
            <wp:extent cx="1069340" cy="1007745"/>
            <wp:effectExtent l="0" t="0" r="0" b="1905"/>
            <wp:wrapSquare wrapText="bothSides"/>
            <wp:docPr id="11" name="Picture 11" descr="CEW log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W logo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132" w:rsidRPr="006B08CE">
        <w:rPr>
          <w:b/>
          <w:bCs/>
          <w:i/>
          <w:iCs/>
          <w:sz w:val="36"/>
          <w:szCs w:val="36"/>
          <w:u w:val="single"/>
        </w:rPr>
        <w:t>Events/Activities</w:t>
      </w:r>
      <w:r w:rsidR="00603132">
        <w:rPr>
          <w:b/>
          <w:bCs/>
          <w:i/>
          <w:iCs/>
          <w:sz w:val="36"/>
          <w:szCs w:val="36"/>
          <w:u w:val="single"/>
        </w:rPr>
        <w:t xml:space="preserve"> planned during the month of Febr</w:t>
      </w:r>
      <w:r w:rsidR="00603132" w:rsidRPr="006B08CE">
        <w:rPr>
          <w:b/>
          <w:bCs/>
          <w:i/>
          <w:iCs/>
          <w:sz w:val="36"/>
          <w:szCs w:val="36"/>
          <w:u w:val="single"/>
        </w:rPr>
        <w:t>uary</w:t>
      </w:r>
      <w:r w:rsidR="00603132">
        <w:rPr>
          <w:b/>
          <w:bCs/>
          <w:i/>
          <w:iCs/>
          <w:sz w:val="36"/>
          <w:szCs w:val="36"/>
          <w:u w:val="single"/>
        </w:rPr>
        <w:t xml:space="preserve"> 2016</w:t>
      </w:r>
    </w:p>
    <w:p w:rsidR="00EF0784" w:rsidRDefault="00EF0784" w:rsidP="00EF0784">
      <w:pPr>
        <w:jc w:val="left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Catholic Educatio</w:t>
      </w:r>
      <w:r w:rsidRPr="00EF0784">
        <w:rPr>
          <w:b/>
          <w:bCs/>
          <w:sz w:val="24"/>
          <w:szCs w:val="24"/>
          <w:u w:val="single"/>
        </w:rPr>
        <w:t>n Week</w:t>
      </w:r>
      <w:r>
        <w:rPr>
          <w:b/>
          <w:bCs/>
          <w:sz w:val="24"/>
          <w:szCs w:val="24"/>
          <w:u w:val="single"/>
        </w:rPr>
        <w:t xml:space="preserve"> – 31</w:t>
      </w:r>
      <w:r w:rsidRPr="00EF0784">
        <w:rPr>
          <w:b/>
          <w:bCs/>
          <w:sz w:val="24"/>
          <w:szCs w:val="24"/>
          <w:u w:val="single"/>
          <w:vertAlign w:val="superscript"/>
        </w:rPr>
        <w:t>st</w:t>
      </w:r>
      <w:r>
        <w:rPr>
          <w:b/>
          <w:bCs/>
          <w:sz w:val="24"/>
          <w:szCs w:val="24"/>
          <w:u w:val="single"/>
        </w:rPr>
        <w:t xml:space="preserve"> January – 6</w:t>
      </w:r>
      <w:r w:rsidRPr="00EF0784">
        <w:rPr>
          <w:b/>
          <w:bCs/>
          <w:sz w:val="24"/>
          <w:szCs w:val="24"/>
          <w:u w:val="single"/>
          <w:vertAlign w:val="superscript"/>
        </w:rPr>
        <w:t>th</w:t>
      </w:r>
      <w:r>
        <w:rPr>
          <w:b/>
          <w:bCs/>
          <w:sz w:val="24"/>
          <w:szCs w:val="24"/>
          <w:u w:val="single"/>
        </w:rPr>
        <w:t xml:space="preserve"> February 2016</w:t>
      </w:r>
    </w:p>
    <w:p w:rsidR="00BD7610" w:rsidRPr="008C35B2" w:rsidRDefault="00BD7610" w:rsidP="00141B22">
      <w:pPr>
        <w:autoSpaceDE w:val="0"/>
        <w:autoSpaceDN w:val="0"/>
        <w:adjustRightInd w:val="0"/>
        <w:rPr>
          <w:rFonts w:asciiTheme="majorHAnsi" w:hAnsiTheme="majorHAnsi" w:cs="Cambria"/>
          <w:b/>
          <w:bCs/>
          <w:i/>
          <w:iCs/>
          <w:sz w:val="24"/>
          <w:szCs w:val="24"/>
          <w:lang w:eastAsia="en-GB"/>
        </w:rPr>
      </w:pPr>
      <w:r w:rsidRPr="00BD7610">
        <w:rPr>
          <w:rFonts w:cs="Calibri"/>
          <w:sz w:val="24"/>
          <w:lang w:eastAsia="en-GB"/>
        </w:rPr>
        <w:t>During Catholic Education week we celebrate the importance of educating chil</w:t>
      </w:r>
      <w:r>
        <w:rPr>
          <w:rFonts w:cs="Calibri"/>
          <w:sz w:val="24"/>
          <w:lang w:eastAsia="en-GB"/>
        </w:rPr>
        <w:t xml:space="preserve">dren and young people in faith.  </w:t>
      </w:r>
      <w:r w:rsidRPr="00BD7610">
        <w:rPr>
          <w:rFonts w:cs="Calibri"/>
          <w:sz w:val="24"/>
          <w:lang w:eastAsia="en-GB"/>
        </w:rPr>
        <w:t xml:space="preserve">The Bishops of </w:t>
      </w:r>
      <w:r w:rsidRPr="008C35B2">
        <w:rPr>
          <w:rFonts w:asciiTheme="majorHAnsi" w:hAnsiTheme="majorHAnsi" w:cs="Calibri"/>
          <w:sz w:val="24"/>
          <w:szCs w:val="24"/>
          <w:lang w:eastAsia="en-GB"/>
        </w:rPr>
        <w:t>Scotland are inviting us</w:t>
      </w:r>
      <w:r w:rsidRPr="008C35B2">
        <w:rPr>
          <w:rFonts w:asciiTheme="majorHAnsi" w:hAnsiTheme="majorHAnsi"/>
          <w:sz w:val="24"/>
          <w:szCs w:val="24"/>
        </w:rPr>
        <w:t xml:space="preserve"> during this Catholic Education Week to </w:t>
      </w:r>
      <w:r w:rsidRPr="008C35B2">
        <w:rPr>
          <w:rFonts w:asciiTheme="majorHAnsi" w:hAnsiTheme="majorHAnsi" w:cs="Cambria"/>
          <w:sz w:val="24"/>
          <w:szCs w:val="24"/>
          <w:lang w:eastAsia="en-GB"/>
        </w:rPr>
        <w:t>reflect on how we are</w:t>
      </w:r>
      <w:r w:rsidRPr="008C35B2">
        <w:rPr>
          <w:rFonts w:asciiTheme="majorHAnsi" w:hAnsiTheme="majorHAnsi"/>
          <w:noProof/>
          <w:sz w:val="24"/>
          <w:szCs w:val="24"/>
          <w:lang w:eastAsia="en-GB"/>
        </w:rPr>
        <w:t xml:space="preserve"> </w:t>
      </w:r>
      <w:r w:rsidRPr="008C35B2">
        <w:rPr>
          <w:rFonts w:asciiTheme="majorHAnsi" w:hAnsiTheme="majorHAnsi" w:cs="Cambria"/>
          <w:sz w:val="24"/>
          <w:szCs w:val="24"/>
          <w:lang w:eastAsia="en-GB"/>
        </w:rPr>
        <w:t>“Learning to be Merciful”</w:t>
      </w:r>
      <w:r w:rsidR="008C35B2" w:rsidRPr="008C35B2">
        <w:rPr>
          <w:rFonts w:asciiTheme="majorHAnsi" w:hAnsiTheme="majorHAnsi" w:cs="Cambria"/>
          <w:sz w:val="24"/>
          <w:szCs w:val="24"/>
          <w:lang w:eastAsia="en-GB"/>
        </w:rPr>
        <w:t xml:space="preserve">.  Throughout the course of this </w:t>
      </w:r>
      <w:r w:rsidR="008C35B2">
        <w:rPr>
          <w:rFonts w:asciiTheme="majorHAnsi" w:hAnsiTheme="majorHAnsi" w:cs="Cambria"/>
          <w:sz w:val="24"/>
          <w:szCs w:val="24"/>
          <w:lang w:eastAsia="en-GB"/>
        </w:rPr>
        <w:t>week</w:t>
      </w:r>
      <w:r w:rsidR="008C35B2" w:rsidRPr="008C35B2">
        <w:rPr>
          <w:rFonts w:asciiTheme="majorHAnsi" w:hAnsiTheme="majorHAnsi" w:cs="Cambria"/>
          <w:sz w:val="24"/>
          <w:szCs w:val="24"/>
          <w:lang w:eastAsia="en-GB"/>
        </w:rPr>
        <w:t xml:space="preserve"> using resources supplied by the Scottish Catholic Education Service (SCES), our teachers will help our children to learn more about their Christian calling to m</w:t>
      </w:r>
      <w:r w:rsidR="00141B22">
        <w:rPr>
          <w:rFonts w:asciiTheme="majorHAnsi" w:hAnsiTheme="majorHAnsi" w:cs="Cambria"/>
          <w:sz w:val="24"/>
          <w:szCs w:val="24"/>
          <w:lang w:eastAsia="en-GB"/>
        </w:rPr>
        <w:t>ercy.</w:t>
      </w:r>
    </w:p>
    <w:p w:rsidR="00BD7610" w:rsidRPr="00141B22" w:rsidRDefault="00BD7610" w:rsidP="00BD7610">
      <w:pPr>
        <w:autoSpaceDE w:val="0"/>
        <w:autoSpaceDN w:val="0"/>
        <w:adjustRightInd w:val="0"/>
        <w:jc w:val="left"/>
        <w:rPr>
          <w:rFonts w:asciiTheme="majorHAnsi" w:hAnsiTheme="majorHAnsi" w:cs="Cambria"/>
          <w:i/>
          <w:iCs/>
          <w:sz w:val="24"/>
          <w:szCs w:val="24"/>
          <w:lang w:eastAsia="en-GB"/>
        </w:rPr>
      </w:pPr>
      <w:r w:rsidRPr="00141B22">
        <w:rPr>
          <w:rFonts w:asciiTheme="majorHAnsi" w:hAnsiTheme="majorHAnsi" w:cs="Cambria"/>
          <w:i/>
          <w:iCs/>
          <w:sz w:val="24"/>
          <w:szCs w:val="24"/>
          <w:lang w:eastAsia="en-GB"/>
        </w:rPr>
        <w:t>Please see attached information leaflet on Catholic Education Week</w:t>
      </w:r>
      <w:r w:rsidR="006B5351">
        <w:rPr>
          <w:rFonts w:asciiTheme="majorHAnsi" w:hAnsiTheme="majorHAnsi" w:cs="Cambria"/>
          <w:i/>
          <w:iCs/>
          <w:sz w:val="24"/>
          <w:szCs w:val="24"/>
          <w:lang w:eastAsia="en-GB"/>
        </w:rPr>
        <w:t xml:space="preserve"> 2016</w:t>
      </w:r>
      <w:r w:rsidRPr="00141B22">
        <w:rPr>
          <w:rFonts w:asciiTheme="majorHAnsi" w:hAnsiTheme="majorHAnsi" w:cs="Cambria"/>
          <w:i/>
          <w:iCs/>
          <w:sz w:val="24"/>
          <w:szCs w:val="24"/>
          <w:lang w:eastAsia="en-GB"/>
        </w:rPr>
        <w:t>.</w:t>
      </w:r>
    </w:p>
    <w:p w:rsidR="000B7EDF" w:rsidRDefault="000B7EDF" w:rsidP="000B7EDF">
      <w:pPr>
        <w:autoSpaceDE w:val="0"/>
        <w:autoSpaceDN w:val="0"/>
        <w:adjustRightInd w:val="0"/>
        <w:jc w:val="left"/>
        <w:rPr>
          <w:rFonts w:cs="Cambria"/>
          <w:b/>
          <w:bCs/>
          <w:sz w:val="24"/>
          <w:lang w:eastAsia="en-GB"/>
        </w:rPr>
      </w:pPr>
      <w:r w:rsidRPr="008C35B2">
        <w:rPr>
          <w:rFonts w:cs="Cambria"/>
          <w:b/>
          <w:bCs/>
          <w:sz w:val="24"/>
          <w:u w:val="single"/>
          <w:lang w:eastAsia="en-GB"/>
        </w:rPr>
        <w:lastRenderedPageBreak/>
        <w:t xml:space="preserve">Catholic Education Week </w:t>
      </w:r>
      <w:r>
        <w:rPr>
          <w:rFonts w:cs="Cambria"/>
          <w:b/>
          <w:bCs/>
          <w:sz w:val="24"/>
          <w:u w:val="single"/>
          <w:lang w:eastAsia="en-GB"/>
        </w:rPr>
        <w:t>Masses</w:t>
      </w:r>
      <w:r>
        <w:rPr>
          <w:rFonts w:cs="Cambria"/>
          <w:b/>
          <w:bCs/>
          <w:sz w:val="24"/>
          <w:lang w:eastAsia="en-GB"/>
        </w:rPr>
        <w:t>:</w:t>
      </w:r>
    </w:p>
    <w:p w:rsidR="000B7EDF" w:rsidRDefault="00450F40" w:rsidP="000B7EDF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>Our Lady of Good Counsel</w:t>
      </w:r>
      <w:r w:rsidR="000B7EDF">
        <w:rPr>
          <w:rFonts w:cs="Cambria"/>
          <w:sz w:val="24"/>
          <w:lang w:eastAsia="en-GB"/>
        </w:rPr>
        <w:t xml:space="preserve"> </w:t>
      </w:r>
      <w:r w:rsidR="004B62C7">
        <w:rPr>
          <w:rFonts w:cs="Cambria"/>
          <w:sz w:val="24"/>
          <w:lang w:eastAsia="en-GB"/>
        </w:rPr>
        <w:t xml:space="preserve">Parish </w:t>
      </w:r>
      <w:r w:rsidR="000B7EDF">
        <w:rPr>
          <w:rFonts w:cs="Cambria"/>
          <w:sz w:val="24"/>
          <w:lang w:eastAsia="en-GB"/>
        </w:rPr>
        <w:t xml:space="preserve">Church </w:t>
      </w:r>
      <w:r w:rsidR="000B7EDF">
        <w:rPr>
          <w:rFonts w:cs="Cambria"/>
          <w:sz w:val="24"/>
          <w:lang w:eastAsia="en-GB"/>
        </w:rPr>
        <w:tab/>
      </w:r>
      <w:r w:rsidR="000B7EDF">
        <w:rPr>
          <w:rFonts w:cs="Cambria"/>
          <w:sz w:val="24"/>
          <w:lang w:eastAsia="en-GB"/>
        </w:rPr>
        <w:tab/>
        <w:t>Saturday 30</w:t>
      </w:r>
      <w:r w:rsidR="000B7EDF" w:rsidRPr="000B7EDF">
        <w:rPr>
          <w:rFonts w:cs="Cambria"/>
          <w:sz w:val="24"/>
          <w:vertAlign w:val="superscript"/>
          <w:lang w:eastAsia="en-GB"/>
        </w:rPr>
        <w:t>th</w:t>
      </w:r>
      <w:r w:rsidR="000B7EDF">
        <w:rPr>
          <w:rFonts w:cs="Cambria"/>
          <w:sz w:val="24"/>
          <w:lang w:eastAsia="en-GB"/>
        </w:rPr>
        <w:t xml:space="preserve"> January 2016 at 5.30pm</w:t>
      </w:r>
    </w:p>
    <w:p w:rsidR="00122790" w:rsidRDefault="00450F40" w:rsidP="000B7EDF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>Our Lady of Good Counsel</w:t>
      </w:r>
      <w:r w:rsidR="00717BA3">
        <w:rPr>
          <w:rFonts w:cs="Cambria"/>
          <w:sz w:val="24"/>
          <w:lang w:eastAsia="en-GB"/>
        </w:rPr>
        <w:t xml:space="preserve"> Parish Church</w:t>
      </w:r>
      <w:r w:rsidR="00717BA3">
        <w:rPr>
          <w:rFonts w:cs="Cambria"/>
          <w:sz w:val="24"/>
          <w:lang w:eastAsia="en-GB"/>
        </w:rPr>
        <w:tab/>
      </w:r>
      <w:r w:rsidR="00717BA3">
        <w:rPr>
          <w:rFonts w:cs="Cambria"/>
          <w:sz w:val="24"/>
          <w:lang w:eastAsia="en-GB"/>
        </w:rPr>
        <w:tab/>
        <w:t>Sunday 31</w:t>
      </w:r>
      <w:r w:rsidR="00717BA3" w:rsidRPr="00717BA3">
        <w:rPr>
          <w:rFonts w:cs="Cambria"/>
          <w:sz w:val="24"/>
          <w:vertAlign w:val="superscript"/>
          <w:lang w:eastAsia="en-GB"/>
        </w:rPr>
        <w:t>st</w:t>
      </w:r>
      <w:r w:rsidR="00717BA3">
        <w:rPr>
          <w:rFonts w:cs="Cambria"/>
          <w:sz w:val="24"/>
          <w:lang w:eastAsia="en-GB"/>
        </w:rPr>
        <w:t xml:space="preserve"> January 2016 at 10.00am</w:t>
      </w:r>
      <w:r w:rsidR="00122790">
        <w:rPr>
          <w:rFonts w:cs="Cambria"/>
          <w:sz w:val="24"/>
          <w:lang w:eastAsia="en-GB"/>
        </w:rPr>
        <w:t>,</w:t>
      </w:r>
      <w:r w:rsidR="00717BA3">
        <w:rPr>
          <w:rFonts w:cs="Cambria"/>
          <w:sz w:val="24"/>
          <w:lang w:eastAsia="en-GB"/>
        </w:rPr>
        <w:t xml:space="preserve"> </w:t>
      </w:r>
    </w:p>
    <w:p w:rsidR="00717BA3" w:rsidRDefault="00717BA3" w:rsidP="00122790">
      <w:pPr>
        <w:autoSpaceDE w:val="0"/>
        <w:autoSpaceDN w:val="0"/>
        <w:adjustRightInd w:val="0"/>
        <w:ind w:left="5040"/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>12.00</w:t>
      </w:r>
      <w:r w:rsidR="00122790">
        <w:rPr>
          <w:rFonts w:cs="Cambria"/>
          <w:sz w:val="24"/>
          <w:lang w:eastAsia="en-GB"/>
        </w:rPr>
        <w:t xml:space="preserve"> noon &amp; 5.30pm</w:t>
      </w:r>
    </w:p>
    <w:p w:rsidR="00196A8F" w:rsidRDefault="000B7EDF" w:rsidP="000B7EDF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  <w:r w:rsidRPr="000B7EDF">
        <w:rPr>
          <w:rFonts w:cs="Cambria"/>
          <w:sz w:val="24"/>
          <w:lang w:eastAsia="en-GB"/>
        </w:rPr>
        <w:t>St.</w:t>
      </w:r>
      <w:r>
        <w:rPr>
          <w:rFonts w:cs="Cambria"/>
          <w:sz w:val="24"/>
          <w:lang w:eastAsia="en-GB"/>
        </w:rPr>
        <w:t xml:space="preserve"> </w:t>
      </w:r>
      <w:r w:rsidRPr="000B7EDF">
        <w:rPr>
          <w:rFonts w:cs="Cambria"/>
          <w:sz w:val="24"/>
          <w:lang w:eastAsia="en-GB"/>
        </w:rPr>
        <w:t xml:space="preserve">Anne’s </w:t>
      </w:r>
      <w:r w:rsidR="004B62C7">
        <w:rPr>
          <w:rFonts w:cs="Cambria"/>
          <w:sz w:val="24"/>
          <w:lang w:eastAsia="en-GB"/>
        </w:rPr>
        <w:t xml:space="preserve">Parish </w:t>
      </w:r>
      <w:r w:rsidRPr="000B7EDF">
        <w:rPr>
          <w:rFonts w:cs="Cambria"/>
          <w:sz w:val="24"/>
          <w:lang w:eastAsia="en-GB"/>
        </w:rPr>
        <w:t xml:space="preserve">Church </w:t>
      </w:r>
      <w:r>
        <w:rPr>
          <w:rFonts w:cs="Cambria"/>
          <w:sz w:val="24"/>
          <w:lang w:eastAsia="en-GB"/>
        </w:rPr>
        <w:tab/>
      </w:r>
      <w:r>
        <w:rPr>
          <w:rFonts w:cs="Cambria"/>
          <w:sz w:val="24"/>
          <w:lang w:eastAsia="en-GB"/>
        </w:rPr>
        <w:tab/>
      </w:r>
      <w:r>
        <w:rPr>
          <w:rFonts w:cs="Cambria"/>
          <w:sz w:val="24"/>
          <w:lang w:eastAsia="en-GB"/>
        </w:rPr>
        <w:tab/>
      </w:r>
      <w:r>
        <w:rPr>
          <w:rFonts w:cs="Cambria"/>
          <w:sz w:val="24"/>
          <w:lang w:eastAsia="en-GB"/>
        </w:rPr>
        <w:tab/>
      </w:r>
      <w:r w:rsidR="00196A8F">
        <w:rPr>
          <w:rFonts w:cs="Cambria"/>
          <w:sz w:val="24"/>
          <w:lang w:eastAsia="en-GB"/>
        </w:rPr>
        <w:t>Saturday 30</w:t>
      </w:r>
      <w:r w:rsidR="00196A8F" w:rsidRPr="00196A8F">
        <w:rPr>
          <w:rFonts w:cs="Cambria"/>
          <w:sz w:val="24"/>
          <w:vertAlign w:val="superscript"/>
          <w:lang w:eastAsia="en-GB"/>
        </w:rPr>
        <w:t>th</w:t>
      </w:r>
      <w:r w:rsidR="00196A8F">
        <w:rPr>
          <w:rFonts w:cs="Cambria"/>
          <w:sz w:val="24"/>
          <w:lang w:eastAsia="en-GB"/>
        </w:rPr>
        <w:t xml:space="preserve"> </w:t>
      </w:r>
      <w:r w:rsidR="0060722E">
        <w:rPr>
          <w:rFonts w:cs="Cambria"/>
          <w:sz w:val="24"/>
          <w:lang w:eastAsia="en-GB"/>
        </w:rPr>
        <w:t>January 2016 at 6.0</w:t>
      </w:r>
      <w:r w:rsidR="00196A8F">
        <w:rPr>
          <w:rFonts w:cs="Cambria"/>
          <w:sz w:val="24"/>
          <w:lang w:eastAsia="en-GB"/>
        </w:rPr>
        <w:t>0pm</w:t>
      </w:r>
    </w:p>
    <w:p w:rsidR="000B7EDF" w:rsidRDefault="000B7EDF" w:rsidP="00196A8F">
      <w:pPr>
        <w:autoSpaceDE w:val="0"/>
        <w:autoSpaceDN w:val="0"/>
        <w:adjustRightInd w:val="0"/>
        <w:ind w:left="4320" w:firstLine="720"/>
        <w:jc w:val="left"/>
        <w:rPr>
          <w:rFonts w:cs="Cambria"/>
          <w:color w:val="FF0000"/>
          <w:sz w:val="24"/>
          <w:lang w:eastAsia="en-GB"/>
        </w:rPr>
      </w:pPr>
      <w:r w:rsidRPr="000B7EDF">
        <w:rPr>
          <w:rFonts w:cs="Cambria"/>
          <w:sz w:val="24"/>
          <w:lang w:eastAsia="en-GB"/>
        </w:rPr>
        <w:t>Sunday 31</w:t>
      </w:r>
      <w:r w:rsidRPr="000B7EDF">
        <w:rPr>
          <w:rFonts w:cs="Cambria"/>
          <w:sz w:val="24"/>
          <w:vertAlign w:val="superscript"/>
          <w:lang w:eastAsia="en-GB"/>
        </w:rPr>
        <w:t>st</w:t>
      </w:r>
      <w:r w:rsidRPr="000B7EDF">
        <w:rPr>
          <w:rFonts w:cs="Cambria"/>
          <w:sz w:val="24"/>
          <w:lang w:eastAsia="en-GB"/>
        </w:rPr>
        <w:t xml:space="preserve"> </w:t>
      </w:r>
      <w:r>
        <w:rPr>
          <w:rFonts w:cs="Cambria"/>
          <w:sz w:val="24"/>
          <w:lang w:eastAsia="en-GB"/>
        </w:rPr>
        <w:t xml:space="preserve">January 2016 at </w:t>
      </w:r>
      <w:r w:rsidRPr="00BD4ED8">
        <w:rPr>
          <w:rFonts w:cs="Cambria"/>
          <w:sz w:val="24"/>
          <w:lang w:eastAsia="en-GB"/>
        </w:rPr>
        <w:t>11.</w:t>
      </w:r>
      <w:r w:rsidR="003C1A3D" w:rsidRPr="00BD4ED8">
        <w:rPr>
          <w:rFonts w:cs="Cambria"/>
          <w:sz w:val="24"/>
          <w:lang w:eastAsia="en-GB"/>
        </w:rPr>
        <w:t>3</w:t>
      </w:r>
      <w:r w:rsidR="00196A8F">
        <w:rPr>
          <w:rFonts w:cs="Cambria"/>
          <w:sz w:val="24"/>
          <w:lang w:eastAsia="en-GB"/>
        </w:rPr>
        <w:t>0am</w:t>
      </w:r>
    </w:p>
    <w:p w:rsidR="00122790" w:rsidRDefault="00096161" w:rsidP="00122790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  <w:r w:rsidRPr="00141B22">
        <w:rPr>
          <w:b/>
          <w:bCs/>
          <w:i/>
          <w:iCs/>
          <w:noProof/>
          <w:sz w:val="36"/>
          <w:szCs w:val="36"/>
          <w:u w:val="single"/>
          <w:lang w:val="en-GB" w:eastAsia="en-GB"/>
        </w:rPr>
        <w:drawing>
          <wp:anchor distT="0" distB="0" distL="114300" distR="114300" simplePos="0" relativeHeight="251709440" behindDoc="1" locked="0" layoutInCell="1" allowOverlap="1" wp14:anchorId="0D18A893" wp14:editId="0607C7E7">
            <wp:simplePos x="0" y="0"/>
            <wp:positionH relativeFrom="column">
              <wp:posOffset>6006465</wp:posOffset>
            </wp:positionH>
            <wp:positionV relativeFrom="paragraph">
              <wp:posOffset>491490</wp:posOffset>
            </wp:positionV>
            <wp:extent cx="828675" cy="1176655"/>
            <wp:effectExtent l="0" t="0" r="9525" b="4445"/>
            <wp:wrapSquare wrapText="bothSides"/>
            <wp:docPr id="5" name="Picture 5" descr="year-of-merc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ear-of-mercy-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790">
        <w:rPr>
          <w:rFonts w:cs="Cambria"/>
          <w:sz w:val="24"/>
          <w:lang w:eastAsia="en-GB"/>
        </w:rPr>
        <w:t xml:space="preserve">Catholic Education Week Assembly ‘Learning to be Merciful’ was held on </w:t>
      </w:r>
      <w:r w:rsidR="00122790" w:rsidRPr="00EA2B9C">
        <w:rPr>
          <w:rFonts w:cs="Cambria"/>
          <w:b/>
          <w:bCs/>
          <w:sz w:val="24"/>
          <w:u w:val="single"/>
          <w:lang w:eastAsia="en-GB"/>
        </w:rPr>
        <w:t>Tuesday 26</w:t>
      </w:r>
      <w:r w:rsidR="00122790" w:rsidRPr="00EA2B9C">
        <w:rPr>
          <w:rFonts w:cs="Cambria"/>
          <w:b/>
          <w:bCs/>
          <w:sz w:val="24"/>
          <w:u w:val="single"/>
          <w:vertAlign w:val="superscript"/>
          <w:lang w:eastAsia="en-GB"/>
        </w:rPr>
        <w:t>th</w:t>
      </w:r>
      <w:r w:rsidR="00122790" w:rsidRPr="00EA2B9C">
        <w:rPr>
          <w:rFonts w:cs="Cambria"/>
          <w:b/>
          <w:bCs/>
          <w:sz w:val="24"/>
          <w:u w:val="single"/>
          <w:lang w:eastAsia="en-GB"/>
        </w:rPr>
        <w:t xml:space="preserve"> January 2016</w:t>
      </w:r>
      <w:r w:rsidR="00122790">
        <w:rPr>
          <w:rFonts w:cs="Cambria"/>
          <w:sz w:val="24"/>
          <w:lang w:eastAsia="en-GB"/>
        </w:rPr>
        <w:t>, the week prior to Catholic Education Week.  During this Assembly the children learned about:</w:t>
      </w:r>
    </w:p>
    <w:p w:rsidR="00122790" w:rsidRPr="00CF1C1A" w:rsidRDefault="00122790" w:rsidP="00122790">
      <w:pPr>
        <w:numPr>
          <w:ilvl w:val="0"/>
          <w:numId w:val="5"/>
        </w:numPr>
        <w:autoSpaceDE w:val="0"/>
        <w:autoSpaceDN w:val="0"/>
        <w:adjustRightInd w:val="0"/>
        <w:spacing w:after="100" w:afterAutospacing="1" w:line="240" w:lineRule="auto"/>
        <w:ind w:left="714" w:hanging="357"/>
        <w:jc w:val="left"/>
        <w:rPr>
          <w:rFonts w:asciiTheme="majorHAnsi" w:hAnsiTheme="majorHAnsi" w:cs="Cambria"/>
          <w:sz w:val="24"/>
          <w:szCs w:val="24"/>
          <w:lang w:val="en-GB" w:eastAsia="en-GB"/>
        </w:rPr>
      </w:pPr>
      <w:r w:rsidRPr="00CF1C1A">
        <w:rPr>
          <w:rFonts w:asciiTheme="majorHAnsi" w:hAnsiTheme="majorHAnsi" w:cs="Cambria"/>
          <w:sz w:val="24"/>
          <w:szCs w:val="24"/>
          <w:lang w:val="en-GB" w:eastAsia="en-GB"/>
        </w:rPr>
        <w:t>Catholic Education Week 2016</w:t>
      </w:r>
    </w:p>
    <w:p w:rsidR="00122790" w:rsidRPr="00CF1C1A" w:rsidRDefault="00122790" w:rsidP="00122790">
      <w:pPr>
        <w:numPr>
          <w:ilvl w:val="0"/>
          <w:numId w:val="5"/>
        </w:numPr>
        <w:autoSpaceDE w:val="0"/>
        <w:autoSpaceDN w:val="0"/>
        <w:adjustRightInd w:val="0"/>
        <w:spacing w:after="100" w:afterAutospacing="1" w:line="240" w:lineRule="auto"/>
        <w:ind w:left="714" w:hanging="357"/>
        <w:jc w:val="left"/>
        <w:rPr>
          <w:rFonts w:asciiTheme="majorHAnsi" w:hAnsiTheme="majorHAnsi" w:cs="Cambria"/>
          <w:sz w:val="24"/>
          <w:szCs w:val="24"/>
          <w:lang w:val="en-GB" w:eastAsia="en-GB"/>
        </w:rPr>
      </w:pPr>
      <w:r w:rsidRPr="00CF1C1A">
        <w:rPr>
          <w:rFonts w:asciiTheme="majorHAnsi" w:hAnsiTheme="majorHAnsi" w:cs="Cambria"/>
          <w:sz w:val="24"/>
          <w:szCs w:val="24"/>
          <w:lang w:val="en-GB" w:eastAsia="en-GB"/>
        </w:rPr>
        <w:t>The Year of Mercy</w:t>
      </w:r>
      <w:r w:rsidR="00731BB7" w:rsidRPr="00731BB7">
        <w:rPr>
          <w:noProof/>
          <w:lang w:val="en-GB" w:eastAsia="en-GB"/>
        </w:rPr>
        <w:t xml:space="preserve"> </w:t>
      </w:r>
    </w:p>
    <w:p w:rsidR="00122790" w:rsidRPr="00CF1C1A" w:rsidRDefault="00122790" w:rsidP="00122790">
      <w:pPr>
        <w:numPr>
          <w:ilvl w:val="0"/>
          <w:numId w:val="5"/>
        </w:numPr>
        <w:autoSpaceDE w:val="0"/>
        <w:autoSpaceDN w:val="0"/>
        <w:adjustRightInd w:val="0"/>
        <w:spacing w:after="100" w:afterAutospacing="1" w:line="240" w:lineRule="auto"/>
        <w:ind w:left="714" w:hanging="357"/>
        <w:jc w:val="left"/>
        <w:rPr>
          <w:rFonts w:asciiTheme="majorHAnsi" w:hAnsiTheme="majorHAnsi" w:cs="Cambria"/>
          <w:sz w:val="24"/>
          <w:szCs w:val="24"/>
          <w:lang w:val="en-GB" w:eastAsia="en-GB"/>
        </w:rPr>
      </w:pPr>
      <w:r w:rsidRPr="00CF1C1A">
        <w:rPr>
          <w:rFonts w:asciiTheme="majorHAnsi" w:hAnsiTheme="majorHAnsi" w:cs="Cambria"/>
          <w:sz w:val="24"/>
          <w:szCs w:val="24"/>
          <w:lang w:val="en-GB" w:eastAsia="en-GB"/>
        </w:rPr>
        <w:t>What ‘mercy’ means?</w:t>
      </w:r>
    </w:p>
    <w:p w:rsidR="00122790" w:rsidRPr="00CF1C1A" w:rsidRDefault="00122790" w:rsidP="00122790">
      <w:pPr>
        <w:numPr>
          <w:ilvl w:val="0"/>
          <w:numId w:val="5"/>
        </w:numPr>
        <w:autoSpaceDE w:val="0"/>
        <w:autoSpaceDN w:val="0"/>
        <w:adjustRightInd w:val="0"/>
        <w:spacing w:after="100" w:afterAutospacing="1" w:line="240" w:lineRule="auto"/>
        <w:ind w:left="714" w:hanging="357"/>
        <w:jc w:val="left"/>
        <w:rPr>
          <w:rFonts w:asciiTheme="majorHAnsi" w:hAnsiTheme="majorHAnsi" w:cs="Cambria"/>
          <w:sz w:val="24"/>
          <w:szCs w:val="24"/>
          <w:lang w:val="en-GB" w:eastAsia="en-GB"/>
        </w:rPr>
      </w:pPr>
      <w:r w:rsidRPr="00CF1C1A">
        <w:rPr>
          <w:rFonts w:asciiTheme="majorHAnsi" w:hAnsiTheme="majorHAnsi" w:cs="Cambria"/>
          <w:sz w:val="24"/>
          <w:szCs w:val="24"/>
          <w:lang w:val="en-GB" w:eastAsia="en-GB"/>
        </w:rPr>
        <w:t>Being ‘merciful’</w:t>
      </w:r>
    </w:p>
    <w:p w:rsidR="00122790" w:rsidRPr="00CF1C1A" w:rsidRDefault="00122790" w:rsidP="00122790">
      <w:pPr>
        <w:numPr>
          <w:ilvl w:val="0"/>
          <w:numId w:val="5"/>
        </w:numPr>
        <w:autoSpaceDE w:val="0"/>
        <w:autoSpaceDN w:val="0"/>
        <w:adjustRightInd w:val="0"/>
        <w:spacing w:after="100" w:afterAutospacing="1" w:line="240" w:lineRule="auto"/>
        <w:ind w:left="714" w:hanging="357"/>
        <w:jc w:val="left"/>
        <w:rPr>
          <w:rFonts w:asciiTheme="majorHAnsi" w:hAnsiTheme="majorHAnsi" w:cs="Cambria"/>
          <w:sz w:val="24"/>
          <w:szCs w:val="24"/>
          <w:lang w:val="en-GB" w:eastAsia="en-GB"/>
        </w:rPr>
      </w:pPr>
      <w:r w:rsidRPr="00CF1C1A">
        <w:rPr>
          <w:rFonts w:asciiTheme="majorHAnsi" w:hAnsiTheme="majorHAnsi" w:cs="Cambria"/>
          <w:sz w:val="24"/>
          <w:szCs w:val="24"/>
          <w:lang w:val="en-GB" w:eastAsia="en-GB"/>
        </w:rPr>
        <w:t>Living, celebrating and professing our faith in a variety of ways</w:t>
      </w:r>
    </w:p>
    <w:p w:rsidR="00122790" w:rsidRPr="00CF1C1A" w:rsidRDefault="00122790" w:rsidP="00122790">
      <w:pPr>
        <w:numPr>
          <w:ilvl w:val="0"/>
          <w:numId w:val="5"/>
        </w:numPr>
        <w:autoSpaceDE w:val="0"/>
        <w:autoSpaceDN w:val="0"/>
        <w:adjustRightInd w:val="0"/>
        <w:spacing w:after="100" w:afterAutospacing="1" w:line="240" w:lineRule="auto"/>
        <w:ind w:left="714" w:hanging="357"/>
        <w:jc w:val="left"/>
        <w:rPr>
          <w:rFonts w:asciiTheme="majorHAnsi" w:hAnsiTheme="majorHAnsi" w:cs="Cambria"/>
          <w:sz w:val="24"/>
          <w:szCs w:val="24"/>
          <w:lang w:val="en-GB" w:eastAsia="en-GB"/>
        </w:rPr>
      </w:pPr>
      <w:r w:rsidRPr="00CF1C1A">
        <w:rPr>
          <w:rFonts w:asciiTheme="majorHAnsi" w:hAnsiTheme="majorHAnsi" w:cs="Cambria"/>
          <w:sz w:val="24"/>
          <w:szCs w:val="24"/>
          <w:lang w:val="en-GB" w:eastAsia="en-GB"/>
        </w:rPr>
        <w:t>Sharing our faith with others</w:t>
      </w:r>
      <w:r>
        <w:rPr>
          <w:rFonts w:asciiTheme="majorHAnsi" w:hAnsiTheme="majorHAnsi" w:cs="Cambria"/>
          <w:sz w:val="24"/>
          <w:szCs w:val="24"/>
          <w:lang w:val="en-GB" w:eastAsia="en-GB"/>
        </w:rPr>
        <w:t>.</w:t>
      </w:r>
    </w:p>
    <w:p w:rsidR="00BB137E" w:rsidRDefault="008C35B2" w:rsidP="00BD7610">
      <w:pPr>
        <w:autoSpaceDE w:val="0"/>
        <w:autoSpaceDN w:val="0"/>
        <w:adjustRightInd w:val="0"/>
        <w:jc w:val="left"/>
        <w:rPr>
          <w:rFonts w:cs="Cambria"/>
          <w:b/>
          <w:bCs/>
          <w:sz w:val="24"/>
          <w:u w:val="single"/>
          <w:lang w:eastAsia="en-GB"/>
        </w:rPr>
      </w:pPr>
      <w:r w:rsidRPr="008C35B2">
        <w:rPr>
          <w:rFonts w:cs="Cambria"/>
          <w:b/>
          <w:bCs/>
          <w:sz w:val="24"/>
          <w:u w:val="single"/>
          <w:lang w:eastAsia="en-GB"/>
        </w:rPr>
        <w:t>Catholic E</w:t>
      </w:r>
      <w:r w:rsidR="00BB137E" w:rsidRPr="008C35B2">
        <w:rPr>
          <w:rFonts w:cs="Cambria"/>
          <w:b/>
          <w:bCs/>
          <w:sz w:val="24"/>
          <w:u w:val="single"/>
          <w:lang w:eastAsia="en-GB"/>
        </w:rPr>
        <w:t>ducation Week Assembly – Tuesday 2</w:t>
      </w:r>
      <w:r w:rsidR="00BB137E" w:rsidRPr="008C35B2">
        <w:rPr>
          <w:rFonts w:cs="Cambria"/>
          <w:b/>
          <w:bCs/>
          <w:sz w:val="24"/>
          <w:u w:val="single"/>
          <w:vertAlign w:val="superscript"/>
          <w:lang w:eastAsia="en-GB"/>
        </w:rPr>
        <w:t>nd</w:t>
      </w:r>
      <w:r w:rsidR="00BB137E" w:rsidRPr="008C35B2">
        <w:rPr>
          <w:rFonts w:cs="Cambria"/>
          <w:b/>
          <w:bCs/>
          <w:sz w:val="24"/>
          <w:u w:val="single"/>
          <w:lang w:eastAsia="en-GB"/>
        </w:rPr>
        <w:t xml:space="preserve"> February</w:t>
      </w:r>
      <w:r w:rsidR="005B64E1">
        <w:rPr>
          <w:rFonts w:cs="Cambria"/>
          <w:b/>
          <w:bCs/>
          <w:sz w:val="24"/>
          <w:u w:val="single"/>
          <w:lang w:eastAsia="en-GB"/>
        </w:rPr>
        <w:t xml:space="preserve"> 2016</w:t>
      </w:r>
    </w:p>
    <w:p w:rsidR="006472C9" w:rsidRDefault="006472C9" w:rsidP="001D7E80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  <w:r w:rsidRPr="006472C9">
        <w:rPr>
          <w:rFonts w:cs="Cambria"/>
          <w:sz w:val="24"/>
          <w:lang w:eastAsia="en-GB"/>
        </w:rPr>
        <w:t>This Assemb</w:t>
      </w:r>
      <w:r>
        <w:rPr>
          <w:rFonts w:cs="Cambria"/>
          <w:sz w:val="24"/>
          <w:lang w:eastAsia="en-GB"/>
        </w:rPr>
        <w:t>ly wil</w:t>
      </w:r>
      <w:r w:rsidRPr="006472C9">
        <w:rPr>
          <w:rFonts w:cs="Cambria"/>
          <w:sz w:val="24"/>
          <w:lang w:eastAsia="en-GB"/>
        </w:rPr>
        <w:t>l focus on</w:t>
      </w:r>
      <w:r>
        <w:rPr>
          <w:rFonts w:cs="Cambria"/>
          <w:sz w:val="24"/>
          <w:lang w:eastAsia="en-GB"/>
        </w:rPr>
        <w:t xml:space="preserve"> ‘Shine – The Presentation of Jesus in the Temple’.</w:t>
      </w:r>
      <w:r w:rsidR="001D7E80">
        <w:rPr>
          <w:rFonts w:cs="Cambria"/>
          <w:sz w:val="24"/>
          <w:lang w:eastAsia="en-GB"/>
        </w:rPr>
        <w:t xml:space="preserve">  </w:t>
      </w:r>
      <w:r>
        <w:rPr>
          <w:rFonts w:cs="Cambria"/>
          <w:sz w:val="24"/>
          <w:lang w:eastAsia="en-GB"/>
        </w:rPr>
        <w:t>The children will be learning about:</w:t>
      </w:r>
    </w:p>
    <w:p w:rsidR="006472C9" w:rsidRDefault="006472C9" w:rsidP="00CD4913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14" w:hanging="357"/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>The importance of light</w:t>
      </w:r>
    </w:p>
    <w:p w:rsidR="006472C9" w:rsidRDefault="006472C9" w:rsidP="00CD4913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14" w:hanging="357"/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>That Jesus is ‘The Light of the World</w:t>
      </w:r>
    </w:p>
    <w:p w:rsidR="006472C9" w:rsidRDefault="006472C9" w:rsidP="00CD4913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14" w:hanging="357"/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>Shining God’s light – ‘I am unique’</w:t>
      </w:r>
    </w:p>
    <w:p w:rsidR="00CF1C1A" w:rsidRPr="00122790" w:rsidRDefault="006472C9" w:rsidP="00122790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14" w:hanging="357"/>
        <w:jc w:val="left"/>
        <w:rPr>
          <w:rFonts w:cs="Cambria"/>
          <w:sz w:val="24"/>
          <w:lang w:eastAsia="en-GB"/>
        </w:rPr>
      </w:pPr>
      <w:r w:rsidRPr="006472C9">
        <w:rPr>
          <w:rFonts w:cs="Cambria"/>
          <w:sz w:val="24"/>
          <w:lang w:eastAsia="en-GB"/>
        </w:rPr>
        <w:t xml:space="preserve">The Bible story about </w:t>
      </w:r>
      <w:r w:rsidR="00717B1D">
        <w:rPr>
          <w:rFonts w:cs="Cambria"/>
          <w:sz w:val="24"/>
          <w:lang w:eastAsia="en-GB"/>
        </w:rPr>
        <w:t>‘</w:t>
      </w:r>
      <w:r w:rsidRPr="006472C9">
        <w:rPr>
          <w:rFonts w:cs="Cambria"/>
          <w:sz w:val="24"/>
          <w:lang w:eastAsia="en-GB"/>
        </w:rPr>
        <w:t xml:space="preserve">The Presentation of Jesus in the </w:t>
      </w:r>
      <w:r w:rsidR="00717B1D">
        <w:rPr>
          <w:rFonts w:cs="Cambria"/>
          <w:sz w:val="24"/>
          <w:lang w:eastAsia="en-GB"/>
        </w:rPr>
        <w:t>T</w:t>
      </w:r>
      <w:r w:rsidRPr="006472C9">
        <w:rPr>
          <w:rFonts w:cs="Cambria"/>
          <w:sz w:val="24"/>
          <w:lang w:eastAsia="en-GB"/>
        </w:rPr>
        <w:t>emple</w:t>
      </w:r>
      <w:r w:rsidR="00717B1D">
        <w:rPr>
          <w:rFonts w:cs="Cambria"/>
          <w:sz w:val="24"/>
          <w:lang w:eastAsia="en-GB"/>
        </w:rPr>
        <w:t>’.</w:t>
      </w:r>
      <w:r w:rsidRPr="006472C9">
        <w:rPr>
          <w:rFonts w:cs="Cambria"/>
          <w:sz w:val="24"/>
          <w:lang w:eastAsia="en-GB"/>
        </w:rPr>
        <w:t xml:space="preserve"> </w:t>
      </w:r>
    </w:p>
    <w:p w:rsidR="000B7EDF" w:rsidRPr="00B94A42" w:rsidRDefault="00B94A42" w:rsidP="00B94A42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  <w:r w:rsidRPr="00B94A42">
        <w:rPr>
          <w:rFonts w:cs="Cambria"/>
          <w:b/>
          <w:bCs/>
          <w:sz w:val="24"/>
          <w:u w:val="single"/>
          <w:lang w:eastAsia="en-GB"/>
        </w:rPr>
        <w:t>Catholic Educatio</w:t>
      </w:r>
      <w:r>
        <w:rPr>
          <w:rFonts w:cs="Cambria"/>
          <w:b/>
          <w:bCs/>
          <w:sz w:val="24"/>
          <w:u w:val="single"/>
          <w:lang w:eastAsia="en-GB"/>
        </w:rPr>
        <w:t>n Week Workshops – Wednesday 3</w:t>
      </w:r>
      <w:r w:rsidRPr="000B7EDF">
        <w:rPr>
          <w:rFonts w:cs="Cambria"/>
          <w:b/>
          <w:bCs/>
          <w:sz w:val="24"/>
          <w:u w:val="single"/>
          <w:vertAlign w:val="superscript"/>
          <w:lang w:eastAsia="en-GB"/>
        </w:rPr>
        <w:t>rd</w:t>
      </w:r>
      <w:r>
        <w:rPr>
          <w:rFonts w:cs="Cambria"/>
          <w:b/>
          <w:bCs/>
          <w:sz w:val="24"/>
          <w:u w:val="single"/>
          <w:lang w:eastAsia="en-GB"/>
        </w:rPr>
        <w:t xml:space="preserve"> February 2016</w:t>
      </w:r>
    </w:p>
    <w:p w:rsidR="000B7EDF" w:rsidRDefault="000B7EDF" w:rsidP="00BD7610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 xml:space="preserve">Sister Julia McLoughlin (Sisters of Notre Dame de Namur) will be here to work with the children from Primary 4 (our First Holy Communion class) and the children from Primary 3 (our Reconciliation class). </w:t>
      </w:r>
    </w:p>
    <w:p w:rsidR="00853DAA" w:rsidRDefault="00853DAA" w:rsidP="00BD7610">
      <w:pPr>
        <w:autoSpaceDE w:val="0"/>
        <w:autoSpaceDN w:val="0"/>
        <w:adjustRightInd w:val="0"/>
        <w:jc w:val="left"/>
        <w:rPr>
          <w:rFonts w:cs="Cambria"/>
          <w:b/>
          <w:bCs/>
          <w:sz w:val="24"/>
          <w:u w:val="single"/>
          <w:lang w:eastAsia="en-GB"/>
        </w:rPr>
      </w:pPr>
      <w:r>
        <w:rPr>
          <w:rFonts w:cs="Cambria"/>
          <w:b/>
          <w:bCs/>
          <w:sz w:val="24"/>
          <w:u w:val="single"/>
          <w:lang w:eastAsia="en-GB"/>
        </w:rPr>
        <w:t xml:space="preserve">Primary 5/4 Educational Trip – </w:t>
      </w:r>
      <w:r w:rsidR="00D249D4">
        <w:rPr>
          <w:rFonts w:cs="Cambria"/>
          <w:b/>
          <w:bCs/>
          <w:sz w:val="24"/>
          <w:u w:val="single"/>
          <w:lang w:eastAsia="en-GB"/>
        </w:rPr>
        <w:t xml:space="preserve">Wednesday </w:t>
      </w:r>
      <w:r>
        <w:rPr>
          <w:rFonts w:cs="Cambria"/>
          <w:b/>
          <w:bCs/>
          <w:sz w:val="24"/>
          <w:u w:val="single"/>
          <w:lang w:eastAsia="en-GB"/>
        </w:rPr>
        <w:t>3</w:t>
      </w:r>
      <w:r w:rsidRPr="00853DAA">
        <w:rPr>
          <w:rFonts w:cs="Cambria"/>
          <w:b/>
          <w:bCs/>
          <w:sz w:val="24"/>
          <w:u w:val="single"/>
          <w:vertAlign w:val="superscript"/>
          <w:lang w:eastAsia="en-GB"/>
        </w:rPr>
        <w:t>rd</w:t>
      </w:r>
      <w:r>
        <w:rPr>
          <w:rFonts w:cs="Cambria"/>
          <w:b/>
          <w:bCs/>
          <w:sz w:val="24"/>
          <w:u w:val="single"/>
          <w:lang w:eastAsia="en-GB"/>
        </w:rPr>
        <w:t xml:space="preserve"> February 2016</w:t>
      </w:r>
    </w:p>
    <w:p w:rsidR="007A705A" w:rsidRDefault="007A705A" w:rsidP="00BD7610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 xml:space="preserve">The children from Primary 5/4 will visit </w:t>
      </w:r>
      <w:r w:rsidR="00C31A12">
        <w:rPr>
          <w:rFonts w:cs="Cambria"/>
          <w:sz w:val="24"/>
          <w:lang w:eastAsia="en-GB"/>
        </w:rPr>
        <w:t>‘</w:t>
      </w:r>
      <w:r>
        <w:rPr>
          <w:rFonts w:cs="Cambria"/>
          <w:sz w:val="24"/>
          <w:lang w:eastAsia="en-GB"/>
        </w:rPr>
        <w:t>Glasgow Museum Resource Centre</w:t>
      </w:r>
      <w:r w:rsidR="00C31A12">
        <w:rPr>
          <w:rFonts w:cs="Cambria"/>
          <w:sz w:val="24"/>
          <w:lang w:eastAsia="en-GB"/>
        </w:rPr>
        <w:t>’</w:t>
      </w:r>
      <w:r>
        <w:rPr>
          <w:rFonts w:cs="Cambria"/>
          <w:sz w:val="24"/>
          <w:lang w:eastAsia="en-GB"/>
        </w:rPr>
        <w:t xml:space="preserve"> as part of their topic on ‘The Romans’.  They will be learning about ‘What the Romans did?’</w:t>
      </w:r>
    </w:p>
    <w:p w:rsidR="00E3037B" w:rsidRDefault="009C4BCD" w:rsidP="00BD7610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22752" behindDoc="0" locked="0" layoutInCell="1" allowOverlap="1" wp14:anchorId="51C06CC4" wp14:editId="5E197531">
            <wp:simplePos x="0" y="0"/>
            <wp:positionH relativeFrom="column">
              <wp:posOffset>-123825</wp:posOffset>
            </wp:positionH>
            <wp:positionV relativeFrom="paragraph">
              <wp:posOffset>97155</wp:posOffset>
            </wp:positionV>
            <wp:extent cx="914400" cy="1190625"/>
            <wp:effectExtent l="0" t="0" r="0" b="9525"/>
            <wp:wrapSquare wrapText="bothSides"/>
            <wp:docPr id="8" name="Picture 8" descr="C:\Users\lm7301118.GSN\Pictures\bhf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7301118.GSN\Pictures\bhf-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37B" w:rsidRDefault="00FE5770" w:rsidP="00E3037B">
      <w:pPr>
        <w:jc w:val="left"/>
        <w:rPr>
          <w:rFonts w:cs="Cambria"/>
          <w:b/>
          <w:bCs/>
          <w:sz w:val="24"/>
          <w:u w:val="single"/>
          <w:lang w:eastAsia="en-GB"/>
        </w:rPr>
      </w:pPr>
      <w:r>
        <w:rPr>
          <w:rFonts w:cs="Cambria"/>
          <w:b/>
          <w:bCs/>
          <w:sz w:val="24"/>
          <w:u w:val="single"/>
          <w:lang w:eastAsia="en-GB"/>
        </w:rPr>
        <w:t xml:space="preserve">HELPING OTHERS </w:t>
      </w:r>
      <w:r w:rsidR="00E3037B" w:rsidRPr="00E3037B">
        <w:rPr>
          <w:rFonts w:cs="Cambria"/>
          <w:b/>
          <w:bCs/>
          <w:sz w:val="24"/>
          <w:u w:val="single"/>
          <w:lang w:eastAsia="en-GB"/>
        </w:rPr>
        <w:t>‘Wear Red to School Day’</w:t>
      </w:r>
      <w:r w:rsidR="00E3037B">
        <w:rPr>
          <w:rFonts w:cs="Cambria"/>
          <w:b/>
          <w:bCs/>
          <w:sz w:val="24"/>
          <w:u w:val="single"/>
          <w:lang w:eastAsia="en-GB"/>
        </w:rPr>
        <w:t xml:space="preserve"> – Friday 5</w:t>
      </w:r>
      <w:r w:rsidR="00E3037B" w:rsidRPr="00E3037B">
        <w:rPr>
          <w:rFonts w:cs="Cambria"/>
          <w:b/>
          <w:bCs/>
          <w:sz w:val="24"/>
          <w:u w:val="single"/>
          <w:vertAlign w:val="superscript"/>
          <w:lang w:eastAsia="en-GB"/>
        </w:rPr>
        <w:t>th</w:t>
      </w:r>
      <w:r w:rsidR="00E3037B" w:rsidRPr="00E3037B">
        <w:rPr>
          <w:rFonts w:cs="Cambria"/>
          <w:b/>
          <w:bCs/>
          <w:sz w:val="24"/>
          <w:u w:val="single"/>
          <w:lang w:eastAsia="en-GB"/>
        </w:rPr>
        <w:t xml:space="preserve"> February 2016</w:t>
      </w:r>
    </w:p>
    <w:p w:rsidR="00E3037B" w:rsidRPr="00E3037B" w:rsidRDefault="00E3037B" w:rsidP="009C4BCD">
      <w:pPr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 xml:space="preserve">We have signed up to a </w:t>
      </w:r>
      <w:r w:rsidRPr="009C4BCD">
        <w:rPr>
          <w:rFonts w:cs="Cambria"/>
          <w:b/>
          <w:bCs/>
          <w:sz w:val="24"/>
          <w:lang w:eastAsia="en-GB"/>
        </w:rPr>
        <w:t xml:space="preserve">‘Wear it!  </w:t>
      </w:r>
      <w:proofErr w:type="gramStart"/>
      <w:r w:rsidRPr="009C4BCD">
        <w:rPr>
          <w:rFonts w:cs="Cambria"/>
          <w:b/>
          <w:bCs/>
          <w:sz w:val="24"/>
          <w:lang w:eastAsia="en-GB"/>
        </w:rPr>
        <w:t>Beat it!’</w:t>
      </w:r>
      <w:r>
        <w:rPr>
          <w:rFonts w:cs="Cambria"/>
          <w:sz w:val="24"/>
          <w:lang w:eastAsia="en-GB"/>
        </w:rPr>
        <w:t xml:space="preserve"> event </w:t>
      </w:r>
      <w:r w:rsidR="009C4BCD">
        <w:rPr>
          <w:rFonts w:cs="Cambria"/>
          <w:sz w:val="24"/>
          <w:lang w:eastAsia="en-GB"/>
        </w:rPr>
        <w:t>which has been organised for</w:t>
      </w:r>
      <w:r>
        <w:rPr>
          <w:rFonts w:cs="Cambria"/>
          <w:sz w:val="24"/>
          <w:lang w:eastAsia="en-GB"/>
        </w:rPr>
        <w:t xml:space="preserve"> </w:t>
      </w:r>
      <w:r w:rsidRPr="00D47A25">
        <w:rPr>
          <w:rFonts w:cs="Cambria"/>
          <w:b/>
          <w:bCs/>
          <w:sz w:val="24"/>
          <w:u w:val="single"/>
          <w:lang w:eastAsia="en-GB"/>
        </w:rPr>
        <w:t>Friday 5</w:t>
      </w:r>
      <w:r w:rsidRPr="00D47A25">
        <w:rPr>
          <w:rFonts w:cs="Cambria"/>
          <w:b/>
          <w:bCs/>
          <w:sz w:val="24"/>
          <w:u w:val="single"/>
          <w:vertAlign w:val="superscript"/>
          <w:lang w:eastAsia="en-GB"/>
        </w:rPr>
        <w:t>th</w:t>
      </w:r>
      <w:r w:rsidRPr="00D47A25">
        <w:rPr>
          <w:rFonts w:cs="Cambria"/>
          <w:b/>
          <w:bCs/>
          <w:sz w:val="24"/>
          <w:u w:val="single"/>
          <w:lang w:eastAsia="en-GB"/>
        </w:rPr>
        <w:t xml:space="preserve"> February</w:t>
      </w:r>
      <w:r w:rsidR="009C4BCD" w:rsidRPr="00D47A25">
        <w:rPr>
          <w:rFonts w:cs="Cambria"/>
          <w:b/>
          <w:bCs/>
          <w:sz w:val="24"/>
          <w:u w:val="single"/>
          <w:lang w:eastAsia="en-GB"/>
        </w:rPr>
        <w:t xml:space="preserve"> 2016</w:t>
      </w:r>
      <w:r>
        <w:rPr>
          <w:rFonts w:cs="Cambria"/>
          <w:sz w:val="24"/>
          <w:lang w:eastAsia="en-GB"/>
        </w:rPr>
        <w:t>.</w:t>
      </w:r>
      <w:proofErr w:type="gramEnd"/>
      <w:r>
        <w:rPr>
          <w:rFonts w:cs="Cambria"/>
          <w:sz w:val="24"/>
          <w:lang w:eastAsia="en-GB"/>
        </w:rPr>
        <w:t xml:space="preserve">  </w:t>
      </w:r>
      <w:r>
        <w:rPr>
          <w:sz w:val="24"/>
          <w:szCs w:val="24"/>
        </w:rPr>
        <w:t xml:space="preserve">The children </w:t>
      </w:r>
      <w:r w:rsidRPr="002D5D52">
        <w:rPr>
          <w:i/>
          <w:iCs/>
          <w:sz w:val="24"/>
          <w:szCs w:val="24"/>
        </w:rPr>
        <w:t>and staff</w:t>
      </w:r>
      <w:r>
        <w:rPr>
          <w:sz w:val="24"/>
          <w:szCs w:val="24"/>
        </w:rPr>
        <w:t xml:space="preserve"> will be encouraged to wear </w:t>
      </w:r>
      <w:r w:rsidRPr="00E3037B">
        <w:rPr>
          <w:b/>
          <w:bCs/>
          <w:sz w:val="24"/>
          <w:szCs w:val="24"/>
        </w:rPr>
        <w:t>‘something red’</w:t>
      </w:r>
      <w:r>
        <w:rPr>
          <w:sz w:val="24"/>
          <w:szCs w:val="24"/>
        </w:rPr>
        <w:t xml:space="preserve"> to school on t</w:t>
      </w:r>
      <w:r w:rsidR="009C4BCD" w:rsidRPr="009C4B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4BCD">
        <w:rPr>
          <w:sz w:val="24"/>
          <w:szCs w:val="24"/>
        </w:rPr>
        <w:t>his date</w:t>
      </w:r>
      <w:r>
        <w:rPr>
          <w:sz w:val="24"/>
          <w:szCs w:val="24"/>
        </w:rPr>
        <w:t xml:space="preserve"> and </w:t>
      </w:r>
      <w:r w:rsidRPr="002D5D52">
        <w:rPr>
          <w:b/>
          <w:bCs/>
          <w:sz w:val="24"/>
          <w:szCs w:val="24"/>
        </w:rPr>
        <w:t>donations of £1.00</w:t>
      </w:r>
      <w:r>
        <w:rPr>
          <w:sz w:val="24"/>
          <w:szCs w:val="24"/>
        </w:rPr>
        <w:t xml:space="preserve"> will be collected for the </w:t>
      </w:r>
      <w:r>
        <w:rPr>
          <w:b/>
          <w:bCs/>
          <w:i/>
          <w:iCs/>
          <w:sz w:val="24"/>
          <w:szCs w:val="24"/>
        </w:rPr>
        <w:t>‘British Hea</w:t>
      </w:r>
      <w:r w:rsidR="0037095F">
        <w:rPr>
          <w:b/>
          <w:bCs/>
          <w:i/>
          <w:iCs/>
          <w:sz w:val="24"/>
          <w:szCs w:val="24"/>
        </w:rPr>
        <w:t>r</w:t>
      </w:r>
      <w:r>
        <w:rPr>
          <w:b/>
          <w:bCs/>
          <w:i/>
          <w:iCs/>
          <w:sz w:val="24"/>
          <w:szCs w:val="24"/>
        </w:rPr>
        <w:t>t Foundation</w:t>
      </w:r>
      <w:r w:rsidRPr="00CB5D27">
        <w:rPr>
          <w:b/>
          <w:bCs/>
          <w:i/>
          <w:iCs/>
          <w:sz w:val="24"/>
          <w:szCs w:val="24"/>
        </w:rPr>
        <w:t>’</w:t>
      </w:r>
      <w:r>
        <w:rPr>
          <w:sz w:val="24"/>
          <w:szCs w:val="24"/>
        </w:rPr>
        <w:t>.</w:t>
      </w:r>
    </w:p>
    <w:p w:rsidR="00E3037B" w:rsidRDefault="00E3037B" w:rsidP="00BD7610">
      <w:pPr>
        <w:autoSpaceDE w:val="0"/>
        <w:autoSpaceDN w:val="0"/>
        <w:adjustRightInd w:val="0"/>
        <w:jc w:val="left"/>
        <w:rPr>
          <w:rFonts w:cs="Cambria"/>
          <w:sz w:val="24"/>
          <w:lang w:eastAsia="en-GB"/>
        </w:rPr>
      </w:pPr>
    </w:p>
    <w:p w:rsidR="00D249D4" w:rsidRDefault="00D249D4" w:rsidP="00D249D4">
      <w:pPr>
        <w:autoSpaceDE w:val="0"/>
        <w:autoSpaceDN w:val="0"/>
        <w:adjustRightInd w:val="0"/>
        <w:jc w:val="left"/>
        <w:rPr>
          <w:rFonts w:cs="Cambria"/>
          <w:b/>
          <w:bCs/>
          <w:sz w:val="24"/>
          <w:u w:val="single"/>
          <w:lang w:eastAsia="en-GB"/>
        </w:rPr>
      </w:pPr>
      <w:r w:rsidRPr="00D249D4">
        <w:rPr>
          <w:rFonts w:cs="Cambria"/>
          <w:b/>
          <w:bCs/>
          <w:sz w:val="24"/>
          <w:u w:val="single"/>
          <w:lang w:eastAsia="en-GB"/>
        </w:rPr>
        <w:lastRenderedPageBreak/>
        <w:t xml:space="preserve">Primary 7 </w:t>
      </w:r>
      <w:r>
        <w:rPr>
          <w:rFonts w:cs="Cambria"/>
          <w:b/>
          <w:bCs/>
          <w:sz w:val="24"/>
          <w:u w:val="single"/>
          <w:lang w:eastAsia="en-GB"/>
        </w:rPr>
        <w:t>will attend the PreSTEM Launch Event</w:t>
      </w:r>
      <w:r w:rsidRPr="00D249D4">
        <w:rPr>
          <w:rFonts w:cs="Cambria"/>
          <w:b/>
          <w:bCs/>
          <w:sz w:val="24"/>
          <w:u w:val="single"/>
          <w:lang w:eastAsia="en-GB"/>
        </w:rPr>
        <w:t xml:space="preserve"> – </w:t>
      </w:r>
      <w:r>
        <w:rPr>
          <w:rFonts w:cs="Cambria"/>
          <w:b/>
          <w:bCs/>
          <w:sz w:val="24"/>
          <w:u w:val="single"/>
          <w:lang w:eastAsia="en-GB"/>
        </w:rPr>
        <w:t xml:space="preserve">Monday </w:t>
      </w:r>
      <w:r w:rsidRPr="00D249D4">
        <w:rPr>
          <w:rFonts w:cs="Cambria"/>
          <w:b/>
          <w:bCs/>
          <w:sz w:val="24"/>
          <w:u w:val="single"/>
          <w:lang w:eastAsia="en-GB"/>
        </w:rPr>
        <w:t>8</w:t>
      </w:r>
      <w:r w:rsidRPr="00D249D4">
        <w:rPr>
          <w:rFonts w:cs="Cambria"/>
          <w:b/>
          <w:bCs/>
          <w:sz w:val="24"/>
          <w:u w:val="single"/>
          <w:vertAlign w:val="superscript"/>
          <w:lang w:eastAsia="en-GB"/>
        </w:rPr>
        <w:t>th</w:t>
      </w:r>
      <w:r w:rsidRPr="00D249D4">
        <w:rPr>
          <w:rFonts w:cs="Cambria"/>
          <w:b/>
          <w:bCs/>
          <w:sz w:val="24"/>
          <w:u w:val="single"/>
          <w:lang w:eastAsia="en-GB"/>
        </w:rPr>
        <w:t xml:space="preserve"> February 2016</w:t>
      </w:r>
    </w:p>
    <w:p w:rsidR="00830788" w:rsidRPr="00830788" w:rsidRDefault="00D249D4" w:rsidP="009C6198">
      <w:pPr>
        <w:pStyle w:val="NormalWeb"/>
        <w:shd w:val="clear" w:color="auto" w:fill="FFFFFF"/>
        <w:rPr>
          <w:rFonts w:asciiTheme="minorHAnsi" w:hAnsiTheme="minorHAnsi" w:cs="Arial"/>
          <w:color w:val="000000"/>
          <w:lang w:val="en-US"/>
        </w:rPr>
      </w:pPr>
      <w:r w:rsidRPr="00830788">
        <w:rPr>
          <w:rFonts w:asciiTheme="minorHAnsi" w:hAnsiTheme="minorHAnsi" w:cs="Cambria"/>
        </w:rPr>
        <w:t>Primary 7 children will participate in the PreSTEM Launch Event at St. Mungo’s Academy.</w:t>
      </w:r>
      <w:r w:rsidR="00830788" w:rsidRPr="00830788">
        <w:rPr>
          <w:rFonts w:asciiTheme="minorHAnsi" w:hAnsiTheme="minorHAnsi" w:cs="Cambria"/>
        </w:rPr>
        <w:t xml:space="preserve">  </w:t>
      </w:r>
      <w:r w:rsidR="00830788" w:rsidRPr="00830788">
        <w:rPr>
          <w:rFonts w:asciiTheme="minorHAnsi" w:hAnsiTheme="minorHAnsi" w:cs="Arial"/>
          <w:color w:val="000000"/>
          <w:lang w:val="en-US"/>
        </w:rPr>
        <w:t>PreSTEM is an environmentally themed 4 week ST</w:t>
      </w:r>
      <w:r w:rsidR="006E35D4">
        <w:rPr>
          <w:rFonts w:asciiTheme="minorHAnsi" w:hAnsiTheme="minorHAnsi" w:cs="Arial"/>
          <w:color w:val="000000"/>
          <w:lang w:val="en-US"/>
        </w:rPr>
        <w:t xml:space="preserve">EM project.  </w:t>
      </w:r>
      <w:r w:rsidR="00830788" w:rsidRPr="00830788">
        <w:rPr>
          <w:rFonts w:asciiTheme="minorHAnsi" w:hAnsiTheme="minorHAnsi" w:cs="Arial"/>
          <w:color w:val="000000"/>
          <w:lang w:val="en-US"/>
        </w:rPr>
        <w:t>It forms part of a continuum of schemes administered by EDT with one common mission; to inspire students towards STEM related careers by linking education and industry in real life situations using hands on learning and skills development.</w:t>
      </w:r>
    </w:p>
    <w:p w:rsidR="00D249D4" w:rsidRPr="00830788" w:rsidRDefault="00D249D4" w:rsidP="009C6198">
      <w:pPr>
        <w:autoSpaceDE w:val="0"/>
        <w:autoSpaceDN w:val="0"/>
        <w:adjustRightInd w:val="0"/>
        <w:spacing w:line="240" w:lineRule="auto"/>
        <w:jc w:val="left"/>
        <w:rPr>
          <w:rFonts w:cs="Cambria"/>
          <w:sz w:val="24"/>
          <w:szCs w:val="24"/>
          <w:lang w:eastAsia="en-GB"/>
        </w:rPr>
      </w:pPr>
    </w:p>
    <w:p w:rsidR="00346BC6" w:rsidRPr="00346BC6" w:rsidRDefault="00346BC6" w:rsidP="00346BC6">
      <w:pPr>
        <w:jc w:val="left"/>
        <w:rPr>
          <w:sz w:val="24"/>
          <w:szCs w:val="24"/>
          <w:u w:val="single"/>
        </w:rPr>
      </w:pPr>
      <w:r w:rsidRPr="00346BC6">
        <w:rPr>
          <w:b/>
          <w:bCs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713536" behindDoc="0" locked="0" layoutInCell="1" allowOverlap="1" wp14:anchorId="160B8F0E" wp14:editId="547BBD76">
            <wp:simplePos x="0" y="0"/>
            <wp:positionH relativeFrom="column">
              <wp:posOffset>6136640</wp:posOffset>
            </wp:positionH>
            <wp:positionV relativeFrom="paragraph">
              <wp:posOffset>3175</wp:posOffset>
            </wp:positionV>
            <wp:extent cx="1006475" cy="1033780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BC6">
        <w:rPr>
          <w:b/>
          <w:bCs/>
          <w:noProof/>
          <w:sz w:val="24"/>
          <w:szCs w:val="24"/>
          <w:u w:val="single"/>
          <w:lang w:val="en-GB" w:eastAsia="en-GB"/>
        </w:rPr>
        <w:t>Ash Wednesday</w:t>
      </w:r>
      <w:r w:rsidRPr="00346BC6">
        <w:rPr>
          <w:b/>
          <w:bCs/>
          <w:sz w:val="24"/>
          <w:szCs w:val="24"/>
          <w:u w:val="single"/>
        </w:rPr>
        <w:t xml:space="preserve"> Mass</w:t>
      </w:r>
      <w:r>
        <w:rPr>
          <w:b/>
          <w:bCs/>
          <w:sz w:val="24"/>
          <w:szCs w:val="24"/>
          <w:u w:val="single"/>
        </w:rPr>
        <w:t xml:space="preserve"> – 10</w:t>
      </w:r>
      <w:r w:rsidRPr="00346BC6">
        <w:rPr>
          <w:b/>
          <w:bCs/>
          <w:sz w:val="24"/>
          <w:szCs w:val="24"/>
          <w:u w:val="single"/>
          <w:vertAlign w:val="superscript"/>
        </w:rPr>
        <w:t>th</w:t>
      </w:r>
      <w:r>
        <w:rPr>
          <w:b/>
          <w:bCs/>
          <w:sz w:val="24"/>
          <w:szCs w:val="24"/>
          <w:u w:val="single"/>
        </w:rPr>
        <w:t xml:space="preserve"> February 2016</w:t>
      </w:r>
    </w:p>
    <w:p w:rsidR="006A7F5D" w:rsidRDefault="00346BC6" w:rsidP="00693070">
      <w:pPr>
        <w:spacing w:line="240" w:lineRule="auto"/>
        <w:jc w:val="left"/>
        <w:rPr>
          <w:sz w:val="24"/>
          <w:szCs w:val="24"/>
        </w:rPr>
      </w:pPr>
      <w:r w:rsidRPr="00556319">
        <w:rPr>
          <w:sz w:val="24"/>
          <w:szCs w:val="24"/>
        </w:rPr>
        <w:t>Our</w:t>
      </w:r>
      <w:r>
        <w:rPr>
          <w:b/>
          <w:bCs/>
          <w:sz w:val="24"/>
          <w:szCs w:val="24"/>
        </w:rPr>
        <w:t xml:space="preserve"> </w:t>
      </w:r>
      <w:r w:rsidRPr="00E3709F">
        <w:rPr>
          <w:b/>
          <w:bCs/>
          <w:sz w:val="24"/>
          <w:szCs w:val="24"/>
        </w:rPr>
        <w:t>Primary 7</w:t>
      </w:r>
      <w:r w:rsidRPr="006F7493">
        <w:rPr>
          <w:b/>
          <w:bCs/>
          <w:sz w:val="24"/>
          <w:szCs w:val="24"/>
        </w:rPr>
        <w:t xml:space="preserve"> </w:t>
      </w:r>
      <w:r w:rsidRPr="00556319">
        <w:rPr>
          <w:sz w:val="24"/>
          <w:szCs w:val="24"/>
        </w:rPr>
        <w:t>class</w:t>
      </w:r>
      <w:r>
        <w:rPr>
          <w:sz w:val="24"/>
          <w:szCs w:val="24"/>
        </w:rPr>
        <w:t xml:space="preserve"> will lead our Ash Wednesday Mass, on the </w:t>
      </w:r>
      <w:r>
        <w:rPr>
          <w:b/>
          <w:bCs/>
          <w:sz w:val="24"/>
          <w:szCs w:val="24"/>
          <w:u w:val="single"/>
        </w:rPr>
        <w:t>10</w:t>
      </w:r>
      <w:r w:rsidRPr="007B5A82">
        <w:rPr>
          <w:b/>
          <w:bCs/>
          <w:sz w:val="24"/>
          <w:szCs w:val="24"/>
          <w:u w:val="single"/>
          <w:vertAlign w:val="superscript"/>
        </w:rPr>
        <w:t>th</w:t>
      </w:r>
      <w:r>
        <w:rPr>
          <w:b/>
          <w:bCs/>
          <w:sz w:val="24"/>
          <w:szCs w:val="24"/>
          <w:u w:val="single"/>
        </w:rPr>
        <w:t xml:space="preserve"> </w:t>
      </w:r>
      <w:r w:rsidRPr="007B5A82">
        <w:rPr>
          <w:b/>
          <w:bCs/>
          <w:sz w:val="24"/>
          <w:szCs w:val="24"/>
          <w:u w:val="single"/>
        </w:rPr>
        <w:t xml:space="preserve">of </w:t>
      </w:r>
      <w:r>
        <w:rPr>
          <w:b/>
          <w:bCs/>
          <w:sz w:val="24"/>
          <w:szCs w:val="24"/>
          <w:u w:val="single"/>
        </w:rPr>
        <w:t>February</w:t>
      </w:r>
      <w:r>
        <w:rPr>
          <w:sz w:val="24"/>
          <w:szCs w:val="24"/>
        </w:rPr>
        <w:t xml:space="preserve">, at St. Anne’s Parish, 9.30 Mass.  As always, we will be </w:t>
      </w:r>
      <w:r w:rsidRPr="008978F3">
        <w:rPr>
          <w:sz w:val="24"/>
          <w:szCs w:val="24"/>
        </w:rPr>
        <w:t xml:space="preserve">looking for Parent Helpers to escort </w:t>
      </w:r>
      <w:r>
        <w:rPr>
          <w:sz w:val="24"/>
          <w:szCs w:val="24"/>
        </w:rPr>
        <w:t xml:space="preserve">all of </w:t>
      </w:r>
      <w:r w:rsidRPr="008978F3">
        <w:rPr>
          <w:sz w:val="24"/>
          <w:szCs w:val="24"/>
        </w:rPr>
        <w:t>the child</w:t>
      </w:r>
      <w:r>
        <w:rPr>
          <w:sz w:val="24"/>
          <w:szCs w:val="24"/>
        </w:rPr>
        <w:t>ren to and from Mass.  Please inform our Office Staff if you are available to help escort our children.  Thank you.</w:t>
      </w:r>
    </w:p>
    <w:p w:rsidR="00753082" w:rsidRDefault="00753082" w:rsidP="00EF0784">
      <w:pPr>
        <w:jc w:val="left"/>
        <w:rPr>
          <w:rFonts w:cs="Cambria"/>
          <w:b/>
          <w:bCs/>
          <w:sz w:val="24"/>
          <w:u w:val="single"/>
          <w:lang w:eastAsia="en-GB"/>
        </w:rPr>
      </w:pPr>
      <w:r>
        <w:rPr>
          <w:rFonts w:cs="Cambria"/>
          <w:b/>
          <w:bCs/>
          <w:sz w:val="24"/>
          <w:u w:val="single"/>
          <w:lang w:eastAsia="en-GB"/>
        </w:rPr>
        <w:t>Primary 6 Educationa</w:t>
      </w:r>
      <w:r w:rsidRPr="00753082">
        <w:rPr>
          <w:rFonts w:cs="Cambria"/>
          <w:b/>
          <w:bCs/>
          <w:sz w:val="24"/>
          <w:u w:val="single"/>
          <w:lang w:eastAsia="en-GB"/>
        </w:rPr>
        <w:t>l Trip – Thursday 18</w:t>
      </w:r>
      <w:r w:rsidRPr="00753082">
        <w:rPr>
          <w:rFonts w:cs="Cambria"/>
          <w:b/>
          <w:bCs/>
          <w:sz w:val="24"/>
          <w:u w:val="single"/>
          <w:vertAlign w:val="superscript"/>
          <w:lang w:eastAsia="en-GB"/>
        </w:rPr>
        <w:t>th</w:t>
      </w:r>
      <w:r w:rsidRPr="00753082">
        <w:rPr>
          <w:rFonts w:cs="Cambria"/>
          <w:b/>
          <w:bCs/>
          <w:sz w:val="24"/>
          <w:u w:val="single"/>
          <w:lang w:eastAsia="en-GB"/>
        </w:rPr>
        <w:t xml:space="preserve"> February 2016</w:t>
      </w:r>
    </w:p>
    <w:p w:rsidR="00753082" w:rsidRPr="00753082" w:rsidRDefault="001D0ED1" w:rsidP="00EF0784">
      <w:pPr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>The children from</w:t>
      </w:r>
      <w:r w:rsidR="00753082">
        <w:rPr>
          <w:rFonts w:cs="Cambria"/>
          <w:sz w:val="24"/>
          <w:lang w:eastAsia="en-GB"/>
        </w:rPr>
        <w:t xml:space="preserve"> Primary 6 will visit St. Mungo’s Museum in Glasgow.</w:t>
      </w:r>
    </w:p>
    <w:p w:rsidR="00753082" w:rsidRDefault="00753082" w:rsidP="00EF0784">
      <w:pPr>
        <w:jc w:val="left"/>
        <w:rPr>
          <w:rFonts w:cs="Cambria"/>
          <w:b/>
          <w:bCs/>
          <w:sz w:val="24"/>
          <w:u w:val="single"/>
          <w:lang w:eastAsia="en-GB"/>
        </w:rPr>
      </w:pPr>
      <w:r>
        <w:rPr>
          <w:rFonts w:cs="Cambria"/>
          <w:b/>
          <w:bCs/>
          <w:sz w:val="24"/>
          <w:u w:val="single"/>
          <w:lang w:eastAsia="en-GB"/>
        </w:rPr>
        <w:t>Primary 3/2 Educational Trip – Thursday 18</w:t>
      </w:r>
      <w:r w:rsidRPr="00753082">
        <w:rPr>
          <w:rFonts w:cs="Cambria"/>
          <w:b/>
          <w:bCs/>
          <w:sz w:val="24"/>
          <w:u w:val="single"/>
          <w:vertAlign w:val="superscript"/>
          <w:lang w:eastAsia="en-GB"/>
        </w:rPr>
        <w:t>th</w:t>
      </w:r>
      <w:r>
        <w:rPr>
          <w:rFonts w:cs="Cambria"/>
          <w:b/>
          <w:bCs/>
          <w:sz w:val="24"/>
          <w:u w:val="single"/>
          <w:lang w:eastAsia="en-GB"/>
        </w:rPr>
        <w:t xml:space="preserve"> February 2016 </w:t>
      </w:r>
    </w:p>
    <w:p w:rsidR="00753082" w:rsidRDefault="00E3709F" w:rsidP="00EF0784">
      <w:pPr>
        <w:jc w:val="left"/>
        <w:rPr>
          <w:rFonts w:cs="Cambria"/>
          <w:sz w:val="24"/>
          <w:lang w:eastAsia="en-GB"/>
        </w:rPr>
      </w:pPr>
      <w:r>
        <w:rPr>
          <w:rFonts w:cs="Cambria"/>
          <w:sz w:val="24"/>
          <w:lang w:eastAsia="en-GB"/>
        </w:rPr>
        <w:t xml:space="preserve">As part of their topic </w:t>
      </w:r>
      <w:r w:rsidRPr="0060722E">
        <w:rPr>
          <w:rFonts w:cs="Cambria"/>
          <w:sz w:val="24"/>
          <w:lang w:eastAsia="en-GB"/>
        </w:rPr>
        <w:t xml:space="preserve">on </w:t>
      </w:r>
      <w:proofErr w:type="gramStart"/>
      <w:r w:rsidRPr="0060722E">
        <w:rPr>
          <w:rFonts w:cs="Cambria"/>
          <w:sz w:val="24"/>
          <w:lang w:eastAsia="en-GB"/>
        </w:rPr>
        <w:t>‘Knights &amp;</w:t>
      </w:r>
      <w:proofErr w:type="gramEnd"/>
      <w:r w:rsidRPr="0060722E">
        <w:rPr>
          <w:rFonts w:cs="Cambria"/>
          <w:sz w:val="24"/>
          <w:lang w:eastAsia="en-GB"/>
        </w:rPr>
        <w:t xml:space="preserve"> Castles’ </w:t>
      </w:r>
      <w:r>
        <w:rPr>
          <w:rFonts w:cs="Cambria"/>
          <w:sz w:val="24"/>
          <w:lang w:eastAsia="en-GB"/>
        </w:rPr>
        <w:t>t</w:t>
      </w:r>
      <w:r w:rsidR="001D0ED1">
        <w:rPr>
          <w:rFonts w:cs="Cambria"/>
          <w:sz w:val="24"/>
          <w:lang w:eastAsia="en-GB"/>
        </w:rPr>
        <w:t>he children from</w:t>
      </w:r>
      <w:r w:rsidR="00753082" w:rsidRPr="00753082">
        <w:rPr>
          <w:rFonts w:cs="Cambria"/>
          <w:sz w:val="24"/>
          <w:lang w:eastAsia="en-GB"/>
        </w:rPr>
        <w:t xml:space="preserve"> Primary 3/2 will visit Edinburgh Castle.</w:t>
      </w:r>
    </w:p>
    <w:p w:rsidR="00D34A26" w:rsidRDefault="009C6198" w:rsidP="009C6198">
      <w:pPr>
        <w:rPr>
          <w:b/>
          <w:bCs/>
          <w:sz w:val="24"/>
          <w:szCs w:val="24"/>
          <w:u w:val="single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5584" behindDoc="0" locked="0" layoutInCell="1" allowOverlap="1" wp14:anchorId="7D97AFEE" wp14:editId="3F453FFD">
            <wp:simplePos x="0" y="0"/>
            <wp:positionH relativeFrom="column">
              <wp:posOffset>5240020</wp:posOffset>
            </wp:positionH>
            <wp:positionV relativeFrom="paragraph">
              <wp:posOffset>123190</wp:posOffset>
            </wp:positionV>
            <wp:extent cx="735965" cy="727710"/>
            <wp:effectExtent l="0" t="0" r="6985" b="0"/>
            <wp:wrapSquare wrapText="bothSides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26">
        <w:rPr>
          <w:b/>
          <w:bCs/>
          <w:sz w:val="24"/>
          <w:szCs w:val="24"/>
          <w:u w:val="single"/>
        </w:rPr>
        <w:t xml:space="preserve">Parent Council Meeting - </w:t>
      </w:r>
      <w:r w:rsidR="00D34A26" w:rsidRPr="00600870">
        <w:rPr>
          <w:b/>
          <w:bCs/>
          <w:sz w:val="24"/>
          <w:szCs w:val="24"/>
          <w:u w:val="single"/>
        </w:rPr>
        <w:t xml:space="preserve">Monday </w:t>
      </w:r>
      <w:r w:rsidR="005A41DB">
        <w:rPr>
          <w:b/>
          <w:bCs/>
          <w:sz w:val="24"/>
          <w:szCs w:val="24"/>
          <w:u w:val="single"/>
        </w:rPr>
        <w:t>22</w:t>
      </w:r>
      <w:r w:rsidR="005A41DB" w:rsidRPr="005A41DB">
        <w:rPr>
          <w:b/>
          <w:bCs/>
          <w:sz w:val="24"/>
          <w:szCs w:val="24"/>
          <w:u w:val="single"/>
          <w:vertAlign w:val="superscript"/>
        </w:rPr>
        <w:t>nd</w:t>
      </w:r>
      <w:r w:rsidR="005A41DB">
        <w:rPr>
          <w:b/>
          <w:bCs/>
          <w:sz w:val="24"/>
          <w:szCs w:val="24"/>
          <w:u w:val="single"/>
        </w:rPr>
        <w:t xml:space="preserve"> February</w:t>
      </w:r>
      <w:r w:rsidR="00D34A26" w:rsidRPr="00600870">
        <w:rPr>
          <w:b/>
          <w:bCs/>
          <w:sz w:val="24"/>
          <w:szCs w:val="24"/>
          <w:u w:val="single"/>
        </w:rPr>
        <w:t xml:space="preserve"> 2016</w:t>
      </w:r>
    </w:p>
    <w:p w:rsidR="00D34A26" w:rsidRDefault="00D34A26" w:rsidP="00E00632">
      <w:pPr>
        <w:spacing w:line="240" w:lineRule="auto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>
        <w:rPr>
          <w:sz w:val="24"/>
          <w:szCs w:val="24"/>
        </w:rPr>
        <w:t>Our next Parent Council M</w:t>
      </w:r>
      <w:r w:rsidRPr="00A22D3F">
        <w:rPr>
          <w:sz w:val="24"/>
          <w:szCs w:val="24"/>
        </w:rPr>
        <w:t xml:space="preserve">eeting </w:t>
      </w:r>
      <w:r>
        <w:rPr>
          <w:sz w:val="24"/>
          <w:szCs w:val="24"/>
        </w:rPr>
        <w:t>is on</w:t>
      </w:r>
      <w:r w:rsidRPr="00A22D3F">
        <w:rPr>
          <w:sz w:val="24"/>
          <w:szCs w:val="24"/>
        </w:rPr>
        <w:t xml:space="preserve"> the </w:t>
      </w:r>
      <w:r w:rsidR="00E00632">
        <w:rPr>
          <w:b/>
          <w:bCs/>
          <w:sz w:val="24"/>
          <w:szCs w:val="24"/>
          <w:u w:val="single"/>
        </w:rPr>
        <w:t>22</w:t>
      </w:r>
      <w:r w:rsidR="00E00632" w:rsidRPr="00E00632">
        <w:rPr>
          <w:b/>
          <w:bCs/>
          <w:sz w:val="24"/>
          <w:szCs w:val="24"/>
          <w:u w:val="single"/>
          <w:vertAlign w:val="superscript"/>
        </w:rPr>
        <w:t>nd</w:t>
      </w:r>
      <w:r w:rsidR="00E00632">
        <w:rPr>
          <w:b/>
          <w:bCs/>
          <w:sz w:val="24"/>
          <w:szCs w:val="24"/>
          <w:u w:val="single"/>
        </w:rPr>
        <w:t xml:space="preserve"> Febru</w:t>
      </w:r>
      <w:r>
        <w:rPr>
          <w:b/>
          <w:bCs/>
          <w:sz w:val="24"/>
          <w:szCs w:val="24"/>
          <w:u w:val="single"/>
        </w:rPr>
        <w:t>ary</w:t>
      </w:r>
      <w:r w:rsidRPr="00A22D3F">
        <w:rPr>
          <w:b/>
          <w:bCs/>
          <w:sz w:val="24"/>
          <w:szCs w:val="24"/>
          <w:u w:val="single"/>
        </w:rPr>
        <w:t>, 6.00pm – 7.00pm</w:t>
      </w:r>
      <w:r w:rsidRPr="00A22D3F">
        <w:rPr>
          <w:sz w:val="24"/>
          <w:szCs w:val="24"/>
        </w:rPr>
        <w:t>.</w:t>
      </w:r>
      <w:r w:rsidRPr="00565F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5183" w:rsidRDefault="00CE5183" w:rsidP="00D34A26">
      <w:pPr>
        <w:spacing w:line="240" w:lineRule="auto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</w:p>
    <w:p w:rsidR="00CE5183" w:rsidRPr="009C6198" w:rsidRDefault="006A7F5D" w:rsidP="009C6198">
      <w:pPr>
        <w:jc w:val="left"/>
        <w:rPr>
          <w:b/>
          <w:bCs/>
          <w:noProof/>
          <w:sz w:val="24"/>
          <w:szCs w:val="24"/>
          <w:u w:val="single"/>
          <w:lang w:val="en-GB" w:eastAsia="en-GB"/>
        </w:rPr>
      </w:pPr>
      <w:r w:rsidRPr="00346BC6">
        <w:rPr>
          <w:b/>
          <w:bCs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717632" behindDoc="0" locked="0" layoutInCell="1" allowOverlap="1" wp14:anchorId="16201049" wp14:editId="671D8BBF">
            <wp:simplePos x="0" y="0"/>
            <wp:positionH relativeFrom="column">
              <wp:posOffset>-215265</wp:posOffset>
            </wp:positionH>
            <wp:positionV relativeFrom="paragraph">
              <wp:posOffset>158115</wp:posOffset>
            </wp:positionV>
            <wp:extent cx="1006475" cy="1033780"/>
            <wp:effectExtent l="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183">
        <w:rPr>
          <w:b/>
          <w:bCs/>
          <w:noProof/>
          <w:sz w:val="24"/>
          <w:szCs w:val="24"/>
          <w:u w:val="single"/>
          <w:lang w:val="en-GB" w:eastAsia="en-GB"/>
        </w:rPr>
        <w:t>Primary 7 Lenten</w:t>
      </w:r>
      <w:r w:rsidR="00CE5183" w:rsidRPr="00346BC6">
        <w:rPr>
          <w:b/>
          <w:bCs/>
          <w:sz w:val="24"/>
          <w:szCs w:val="24"/>
          <w:u w:val="single"/>
        </w:rPr>
        <w:t xml:space="preserve"> Mass</w:t>
      </w:r>
      <w:r w:rsidR="00CE5183">
        <w:rPr>
          <w:b/>
          <w:bCs/>
          <w:sz w:val="24"/>
          <w:szCs w:val="24"/>
          <w:u w:val="single"/>
        </w:rPr>
        <w:t xml:space="preserve"> – Wednesday 24</w:t>
      </w:r>
      <w:r w:rsidR="00CE5183" w:rsidRPr="00346BC6">
        <w:rPr>
          <w:b/>
          <w:bCs/>
          <w:sz w:val="24"/>
          <w:szCs w:val="24"/>
          <w:u w:val="single"/>
          <w:vertAlign w:val="superscript"/>
        </w:rPr>
        <w:t>th</w:t>
      </w:r>
      <w:r w:rsidR="00CE5183">
        <w:rPr>
          <w:b/>
          <w:bCs/>
          <w:sz w:val="24"/>
          <w:szCs w:val="24"/>
          <w:u w:val="single"/>
        </w:rPr>
        <w:t xml:space="preserve"> February 2016</w:t>
      </w:r>
    </w:p>
    <w:p w:rsidR="00CE5183" w:rsidRDefault="00CE5183" w:rsidP="00693070">
      <w:pPr>
        <w:spacing w:line="240" w:lineRule="auto"/>
        <w:rPr>
          <w:sz w:val="24"/>
          <w:szCs w:val="24"/>
        </w:rPr>
      </w:pPr>
      <w:r w:rsidRPr="00556319">
        <w:rPr>
          <w:sz w:val="24"/>
          <w:szCs w:val="24"/>
        </w:rPr>
        <w:t>Our</w:t>
      </w:r>
      <w:r>
        <w:rPr>
          <w:b/>
          <w:bCs/>
          <w:sz w:val="24"/>
          <w:szCs w:val="24"/>
        </w:rPr>
        <w:t xml:space="preserve"> Primary 7</w:t>
      </w:r>
      <w:r w:rsidRPr="006F7493">
        <w:rPr>
          <w:b/>
          <w:bCs/>
          <w:sz w:val="24"/>
          <w:szCs w:val="24"/>
        </w:rPr>
        <w:t xml:space="preserve"> </w:t>
      </w:r>
      <w:r w:rsidRPr="00556319">
        <w:rPr>
          <w:sz w:val="24"/>
          <w:szCs w:val="24"/>
        </w:rPr>
        <w:t>class</w:t>
      </w:r>
      <w:r>
        <w:rPr>
          <w:sz w:val="24"/>
          <w:szCs w:val="24"/>
        </w:rPr>
        <w:t xml:space="preserve"> will attend Holy Mass, on the </w:t>
      </w:r>
      <w:r>
        <w:rPr>
          <w:b/>
          <w:bCs/>
          <w:sz w:val="24"/>
          <w:szCs w:val="24"/>
          <w:u w:val="single"/>
        </w:rPr>
        <w:t>24</w:t>
      </w:r>
      <w:r w:rsidRPr="007B5A82">
        <w:rPr>
          <w:b/>
          <w:bCs/>
          <w:sz w:val="24"/>
          <w:szCs w:val="24"/>
          <w:u w:val="single"/>
          <w:vertAlign w:val="superscript"/>
        </w:rPr>
        <w:t>th</w:t>
      </w:r>
      <w:r>
        <w:rPr>
          <w:b/>
          <w:bCs/>
          <w:sz w:val="24"/>
          <w:szCs w:val="24"/>
          <w:u w:val="single"/>
        </w:rPr>
        <w:t xml:space="preserve"> </w:t>
      </w:r>
      <w:r w:rsidRPr="007B5A82">
        <w:rPr>
          <w:b/>
          <w:bCs/>
          <w:sz w:val="24"/>
          <w:szCs w:val="24"/>
          <w:u w:val="single"/>
        </w:rPr>
        <w:t xml:space="preserve">of </w:t>
      </w:r>
      <w:r>
        <w:rPr>
          <w:b/>
          <w:bCs/>
          <w:sz w:val="24"/>
          <w:szCs w:val="24"/>
          <w:u w:val="single"/>
        </w:rPr>
        <w:t>February</w:t>
      </w:r>
      <w:r>
        <w:rPr>
          <w:sz w:val="24"/>
          <w:szCs w:val="24"/>
        </w:rPr>
        <w:t xml:space="preserve">, at St. Anne’s Parish, 9.30 Mass.  As always, we will be </w:t>
      </w:r>
      <w:r w:rsidRPr="008978F3">
        <w:rPr>
          <w:sz w:val="24"/>
          <w:szCs w:val="24"/>
        </w:rPr>
        <w:t>looki</w:t>
      </w:r>
      <w:r w:rsidR="00FF0F4D">
        <w:rPr>
          <w:sz w:val="24"/>
          <w:szCs w:val="24"/>
        </w:rPr>
        <w:t xml:space="preserve">ng for Parent Helpers to escort </w:t>
      </w:r>
      <w:r w:rsidRPr="008978F3">
        <w:rPr>
          <w:sz w:val="24"/>
          <w:szCs w:val="24"/>
        </w:rPr>
        <w:t xml:space="preserve">the </w:t>
      </w:r>
      <w:r w:rsidR="00FF0F4D">
        <w:rPr>
          <w:sz w:val="24"/>
          <w:szCs w:val="24"/>
        </w:rPr>
        <w:t xml:space="preserve">Primary 7 </w:t>
      </w:r>
      <w:r w:rsidRPr="008978F3">
        <w:rPr>
          <w:sz w:val="24"/>
          <w:szCs w:val="24"/>
        </w:rPr>
        <w:t>child</w:t>
      </w:r>
      <w:r>
        <w:rPr>
          <w:sz w:val="24"/>
          <w:szCs w:val="24"/>
        </w:rPr>
        <w:t>ren to and from Mass.  Please inform our Office Staff if you are available to help escort our children.  Thank you.</w:t>
      </w:r>
    </w:p>
    <w:p w:rsidR="009C6198" w:rsidRDefault="009C6198" w:rsidP="00546911">
      <w:pPr>
        <w:jc w:val="left"/>
        <w:rPr>
          <w:sz w:val="24"/>
          <w:szCs w:val="24"/>
        </w:rPr>
      </w:pPr>
    </w:p>
    <w:p w:rsidR="00546911" w:rsidRDefault="00546911" w:rsidP="00546911">
      <w:pPr>
        <w:jc w:val="left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val="en-GB" w:eastAsia="en-GB"/>
        </w:rPr>
        <w:t>Primaries 1 – 4 Flouride Varnish</w:t>
      </w:r>
      <w:r>
        <w:rPr>
          <w:b/>
          <w:bCs/>
          <w:sz w:val="24"/>
          <w:szCs w:val="24"/>
          <w:u w:val="single"/>
        </w:rPr>
        <w:t xml:space="preserve"> – Wednesday 24</w:t>
      </w:r>
      <w:r w:rsidRPr="00346BC6">
        <w:rPr>
          <w:b/>
          <w:bCs/>
          <w:sz w:val="24"/>
          <w:szCs w:val="24"/>
          <w:u w:val="single"/>
          <w:vertAlign w:val="superscript"/>
        </w:rPr>
        <w:t>th</w:t>
      </w:r>
      <w:r>
        <w:rPr>
          <w:b/>
          <w:bCs/>
          <w:sz w:val="24"/>
          <w:szCs w:val="24"/>
          <w:u w:val="single"/>
        </w:rPr>
        <w:t xml:space="preserve"> February 2016</w:t>
      </w:r>
    </w:p>
    <w:p w:rsidR="00546911" w:rsidRDefault="00546911" w:rsidP="00546911">
      <w:pPr>
        <w:jc w:val="left"/>
        <w:rPr>
          <w:sz w:val="24"/>
          <w:szCs w:val="24"/>
        </w:rPr>
      </w:pPr>
      <w:r>
        <w:rPr>
          <w:sz w:val="24"/>
          <w:szCs w:val="24"/>
        </w:rPr>
        <w:t>The Childsmile Team w</w:t>
      </w:r>
      <w:r w:rsidR="00BF62C7">
        <w:rPr>
          <w:sz w:val="24"/>
          <w:szCs w:val="24"/>
        </w:rPr>
        <w:t>ill be here all day to ‘flouride</w:t>
      </w:r>
      <w:r>
        <w:rPr>
          <w:sz w:val="24"/>
          <w:szCs w:val="24"/>
        </w:rPr>
        <w:t xml:space="preserve"> varnish’ the teeth of children in Primaries 1, 2, 3 &amp; 4.</w:t>
      </w:r>
    </w:p>
    <w:p w:rsidR="009C68F9" w:rsidRDefault="009C68F9" w:rsidP="00546911">
      <w:pPr>
        <w:jc w:val="left"/>
        <w:rPr>
          <w:b/>
          <w:bCs/>
          <w:sz w:val="24"/>
          <w:szCs w:val="24"/>
          <w:u w:val="single"/>
        </w:rPr>
      </w:pPr>
    </w:p>
    <w:p w:rsidR="00E5311E" w:rsidRDefault="00E5311E" w:rsidP="00546911">
      <w:pPr>
        <w:jc w:val="left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Literacy Week – Monday 29</w:t>
      </w:r>
      <w:r w:rsidRPr="00E5311E">
        <w:rPr>
          <w:b/>
          <w:bCs/>
          <w:sz w:val="24"/>
          <w:szCs w:val="24"/>
          <w:u w:val="single"/>
          <w:vertAlign w:val="superscript"/>
        </w:rPr>
        <w:t>th</w:t>
      </w:r>
      <w:r>
        <w:rPr>
          <w:b/>
          <w:bCs/>
          <w:sz w:val="24"/>
          <w:szCs w:val="24"/>
          <w:u w:val="single"/>
        </w:rPr>
        <w:t xml:space="preserve"> February</w:t>
      </w:r>
      <w:r w:rsidR="00C52153">
        <w:rPr>
          <w:b/>
          <w:bCs/>
          <w:sz w:val="24"/>
          <w:szCs w:val="24"/>
          <w:u w:val="single"/>
        </w:rPr>
        <w:t xml:space="preserve"> </w:t>
      </w:r>
      <w:r w:rsidR="008D4AE7">
        <w:rPr>
          <w:b/>
          <w:bCs/>
          <w:sz w:val="24"/>
          <w:szCs w:val="24"/>
          <w:u w:val="single"/>
        </w:rPr>
        <w:t>–</w:t>
      </w:r>
      <w:r w:rsidR="00C52153">
        <w:rPr>
          <w:b/>
          <w:bCs/>
          <w:sz w:val="24"/>
          <w:szCs w:val="24"/>
          <w:u w:val="single"/>
        </w:rPr>
        <w:t xml:space="preserve"> </w:t>
      </w:r>
      <w:r w:rsidR="008D4AE7">
        <w:rPr>
          <w:b/>
          <w:bCs/>
          <w:sz w:val="24"/>
          <w:szCs w:val="24"/>
          <w:u w:val="single"/>
        </w:rPr>
        <w:t>Friday 4</w:t>
      </w:r>
      <w:r w:rsidR="008D4AE7" w:rsidRPr="008D4AE7">
        <w:rPr>
          <w:b/>
          <w:bCs/>
          <w:sz w:val="24"/>
          <w:szCs w:val="24"/>
          <w:u w:val="single"/>
          <w:vertAlign w:val="superscript"/>
        </w:rPr>
        <w:t>th</w:t>
      </w:r>
      <w:r w:rsidR="008D4AE7">
        <w:rPr>
          <w:b/>
          <w:bCs/>
          <w:sz w:val="24"/>
          <w:szCs w:val="24"/>
          <w:u w:val="single"/>
        </w:rPr>
        <w:t xml:space="preserve"> March 2016</w:t>
      </w:r>
    </w:p>
    <w:p w:rsidR="00E5311E" w:rsidRDefault="00E5311E" w:rsidP="009D5670">
      <w:pPr>
        <w:spacing w:line="240" w:lineRule="auto"/>
        <w:jc w:val="left"/>
        <w:rPr>
          <w:i/>
          <w:iCs/>
          <w:sz w:val="24"/>
          <w:szCs w:val="24"/>
        </w:rPr>
      </w:pPr>
      <w:r>
        <w:rPr>
          <w:sz w:val="24"/>
          <w:szCs w:val="24"/>
        </w:rPr>
        <w:t>Week beginning Monday 29</w:t>
      </w:r>
      <w:r w:rsidRPr="00E5311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February is Literacy Week.</w:t>
      </w:r>
      <w:r w:rsidR="001B66FB">
        <w:rPr>
          <w:sz w:val="24"/>
          <w:szCs w:val="24"/>
        </w:rPr>
        <w:t xml:space="preserve">  In order to ensure that our school is a ‘literacy rich environment’ t</w:t>
      </w:r>
      <w:r>
        <w:rPr>
          <w:sz w:val="24"/>
          <w:szCs w:val="24"/>
        </w:rPr>
        <w:t xml:space="preserve">he children will participate in a number of activities leading up to and during Literacy Week.  </w:t>
      </w:r>
      <w:r>
        <w:rPr>
          <w:i/>
          <w:iCs/>
          <w:sz w:val="24"/>
          <w:szCs w:val="24"/>
        </w:rPr>
        <w:t xml:space="preserve">More information will </w:t>
      </w:r>
      <w:r w:rsidRPr="00E5311E">
        <w:rPr>
          <w:i/>
          <w:iCs/>
          <w:sz w:val="24"/>
          <w:szCs w:val="24"/>
        </w:rPr>
        <w:t>follow.</w:t>
      </w:r>
    </w:p>
    <w:p w:rsidR="009C6198" w:rsidRPr="00E5311E" w:rsidRDefault="008D4AE7" w:rsidP="00E5311E">
      <w:pPr>
        <w:jc w:val="left"/>
        <w:rPr>
          <w:i/>
          <w:iCs/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720704" behindDoc="0" locked="0" layoutInCell="1" allowOverlap="1" wp14:anchorId="7B93844C" wp14:editId="6547400F">
            <wp:simplePos x="0" y="0"/>
            <wp:positionH relativeFrom="column">
              <wp:posOffset>6073140</wp:posOffset>
            </wp:positionH>
            <wp:positionV relativeFrom="paragraph">
              <wp:posOffset>33020</wp:posOffset>
            </wp:positionV>
            <wp:extent cx="1085850" cy="10858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911" w:rsidRDefault="00546911" w:rsidP="00CE5183">
      <w:pPr>
        <w:rPr>
          <w:sz w:val="24"/>
          <w:szCs w:val="24"/>
        </w:rPr>
      </w:pPr>
    </w:p>
    <w:p w:rsidR="00E0098C" w:rsidRDefault="00E0098C" w:rsidP="00EF0784">
      <w:pPr>
        <w:jc w:val="left"/>
        <w:rPr>
          <w:rFonts w:cs="Cambria"/>
          <w:b/>
          <w:bCs/>
          <w:sz w:val="24"/>
          <w:u w:val="single"/>
          <w:lang w:eastAsia="en-GB"/>
        </w:rPr>
      </w:pPr>
    </w:p>
    <w:p w:rsidR="00403C4B" w:rsidRDefault="00403C4B" w:rsidP="00EF0784">
      <w:pPr>
        <w:jc w:val="left"/>
        <w:rPr>
          <w:rFonts w:cs="Cambria"/>
          <w:b/>
          <w:bCs/>
          <w:sz w:val="24"/>
          <w:u w:val="single"/>
          <w:lang w:eastAsia="en-GB"/>
        </w:rPr>
      </w:pPr>
      <w:r w:rsidRPr="00403C4B">
        <w:rPr>
          <w:rFonts w:cs="Cambria"/>
          <w:b/>
          <w:bCs/>
          <w:sz w:val="24"/>
          <w:u w:val="single"/>
          <w:lang w:eastAsia="en-GB"/>
        </w:rPr>
        <w:lastRenderedPageBreak/>
        <w:t>February Holiday Dates</w:t>
      </w:r>
    </w:p>
    <w:p w:rsidR="002D7A97" w:rsidRDefault="002D7A97" w:rsidP="002D7A97">
      <w:pPr>
        <w:rPr>
          <w:sz w:val="24"/>
          <w:szCs w:val="24"/>
        </w:rPr>
      </w:pPr>
      <w:r>
        <w:rPr>
          <w:sz w:val="24"/>
          <w:szCs w:val="24"/>
        </w:rPr>
        <w:t>Monday 15</w:t>
      </w:r>
      <w:r w:rsidRPr="00065F1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February – Tuesday 16</w:t>
      </w:r>
      <w:r w:rsidRPr="00065F1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February 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February weekend holiday</w:t>
      </w:r>
    </w:p>
    <w:p w:rsidR="002D7A97" w:rsidRDefault="002D7A97" w:rsidP="002D7A97">
      <w:pPr>
        <w:rPr>
          <w:sz w:val="24"/>
          <w:szCs w:val="24"/>
        </w:rPr>
      </w:pPr>
      <w:r>
        <w:rPr>
          <w:sz w:val="24"/>
          <w:szCs w:val="24"/>
        </w:rPr>
        <w:t>Wednesday 17</w:t>
      </w:r>
      <w:r w:rsidRPr="00065F1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February 2016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Inset Day 4 (school closed for</w:t>
      </w:r>
      <w:r w:rsidRPr="00A81C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 w:rsidRPr="00A81C40">
        <w:rPr>
          <w:sz w:val="24"/>
          <w:szCs w:val="24"/>
        </w:rPr>
        <w:t>children)</w:t>
      </w:r>
    </w:p>
    <w:p w:rsidR="002D7A97" w:rsidRPr="002C0CD8" w:rsidRDefault="002D7A97" w:rsidP="002D7A97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CHILDREN </w:t>
      </w:r>
      <w:r w:rsidRPr="002C0CD8">
        <w:rPr>
          <w:b/>
          <w:bCs/>
          <w:sz w:val="24"/>
          <w:szCs w:val="24"/>
        </w:rPr>
        <w:t>RETURN TO SCHOOL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2C0CD8">
        <w:rPr>
          <w:sz w:val="24"/>
          <w:szCs w:val="24"/>
        </w:rPr>
        <w:t>Thursday 18</w:t>
      </w:r>
      <w:r w:rsidRPr="002C0CD8">
        <w:rPr>
          <w:sz w:val="24"/>
          <w:szCs w:val="24"/>
          <w:vertAlign w:val="superscript"/>
        </w:rPr>
        <w:t>th</w:t>
      </w:r>
      <w:r w:rsidRPr="002C0CD8">
        <w:rPr>
          <w:sz w:val="24"/>
          <w:szCs w:val="24"/>
        </w:rPr>
        <w:t xml:space="preserve"> February 2016</w:t>
      </w:r>
      <w:r>
        <w:rPr>
          <w:sz w:val="24"/>
          <w:szCs w:val="24"/>
        </w:rPr>
        <w:t xml:space="preserve"> at 9.00am</w:t>
      </w:r>
    </w:p>
    <w:p w:rsidR="00AE2565" w:rsidRDefault="00317487" w:rsidP="007464EA">
      <w:pPr>
        <w:spacing w:line="240" w:lineRule="auto"/>
        <w:jc w:val="left"/>
        <w:rPr>
          <w:b/>
          <w:bCs/>
          <w:sz w:val="20"/>
          <w:szCs w:val="20"/>
          <w:u w:val="single"/>
        </w:rPr>
      </w:pPr>
      <w:r>
        <w:rPr>
          <w:b/>
          <w:bCs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726848" behindDoc="0" locked="0" layoutInCell="1" allowOverlap="1" wp14:anchorId="6E0B3231" wp14:editId="3E9169CD">
            <wp:simplePos x="0" y="0"/>
            <wp:positionH relativeFrom="column">
              <wp:posOffset>6200775</wp:posOffset>
            </wp:positionH>
            <wp:positionV relativeFrom="paragraph">
              <wp:posOffset>57150</wp:posOffset>
            </wp:positionV>
            <wp:extent cx="952500" cy="933450"/>
            <wp:effectExtent l="0" t="0" r="0" b="0"/>
            <wp:wrapSquare wrapText="bothSides"/>
            <wp:docPr id="12" name="Picture 12" descr="C:\Users\lm7301118.GSN\Pictures\k319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7301118.GSN\Pictures\k31933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64" w:rsidRDefault="00731840" w:rsidP="007464EA">
      <w:pPr>
        <w:spacing w:line="240" w:lineRule="auto"/>
        <w:jc w:val="left"/>
        <w:rPr>
          <w:b/>
          <w:bCs/>
          <w:sz w:val="24"/>
          <w:szCs w:val="24"/>
        </w:rPr>
      </w:pPr>
      <w:r w:rsidRPr="00C970B8">
        <w:rPr>
          <w:b/>
          <w:bCs/>
          <w:sz w:val="24"/>
          <w:szCs w:val="24"/>
        </w:rPr>
        <w:t>Kind regards,</w:t>
      </w:r>
    </w:p>
    <w:p w:rsidR="006F2564" w:rsidRPr="00C970B8" w:rsidRDefault="006F2564" w:rsidP="007464EA">
      <w:pPr>
        <w:spacing w:line="240" w:lineRule="auto"/>
        <w:jc w:val="left"/>
        <w:rPr>
          <w:b/>
          <w:bCs/>
          <w:sz w:val="24"/>
          <w:szCs w:val="24"/>
        </w:rPr>
      </w:pPr>
      <w:r w:rsidRPr="00C970B8">
        <w:rPr>
          <w:b/>
          <w:bCs/>
          <w:sz w:val="24"/>
          <w:szCs w:val="24"/>
        </w:rPr>
        <w:t>Mrs L Mackie</w:t>
      </w:r>
    </w:p>
    <w:p w:rsidR="00600870" w:rsidRDefault="00FF4FCA" w:rsidP="00FF4FCA">
      <w:pPr>
        <w:spacing w:line="240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Head Teacher</w:t>
      </w:r>
    </w:p>
    <w:p w:rsidR="00F42E05" w:rsidRDefault="00F42E05" w:rsidP="00DC0426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b/>
          <w:i/>
          <w:iCs/>
          <w:color w:val="000000"/>
          <w:sz w:val="28"/>
          <w:szCs w:val="28"/>
          <w:lang w:eastAsia="en-GB"/>
        </w:rPr>
      </w:pPr>
    </w:p>
    <w:p w:rsidR="00F07211" w:rsidRPr="00F42E05" w:rsidRDefault="00F07211" w:rsidP="00F42E05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b/>
          <w:i/>
          <w:iCs/>
          <w:color w:val="000000"/>
          <w:sz w:val="28"/>
          <w:szCs w:val="28"/>
          <w:lang w:eastAsia="en-GB"/>
        </w:rPr>
      </w:pPr>
      <w:r w:rsidRPr="00F42E05">
        <w:rPr>
          <w:rFonts w:asciiTheme="majorHAnsi" w:eastAsia="Times New Roman" w:hAnsiTheme="majorHAnsi" w:cs="Helvetica"/>
          <w:b/>
          <w:i/>
          <w:iCs/>
          <w:color w:val="000000"/>
          <w:sz w:val="28"/>
          <w:szCs w:val="28"/>
          <w:lang w:eastAsia="en-GB"/>
        </w:rPr>
        <w:t>Prayer for the Year of Mercy</w:t>
      </w:r>
    </w:p>
    <w:p w:rsidR="00F07211" w:rsidRPr="00F07211" w:rsidRDefault="00F07211" w:rsidP="00F07211">
      <w:pPr>
        <w:spacing w:after="0" w:line="240" w:lineRule="auto"/>
        <w:textAlignment w:val="top"/>
        <w:rPr>
          <w:rFonts w:asciiTheme="majorHAnsi" w:eastAsia="Times New Roman" w:hAnsiTheme="majorHAnsi" w:cs="Helvetica"/>
          <w:color w:val="000000"/>
          <w:sz w:val="24"/>
          <w:szCs w:val="24"/>
          <w:lang w:eastAsia="en-GB"/>
        </w:rPr>
      </w:pP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Lord Jesus Christ,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you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have taught us to be merciful like the heavenly Father,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and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have told us that whoever sees you sees Him.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Show us your face and we will be saved.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Your loving gaze freed Zacchaeus and Matthew from being enslaved by money,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the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adulteress and Magdalene from seeking happiness only in created things,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made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Peter weep after his betrayal,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and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assured Paradise to the repentant thief.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Let us hear, as if addressed to each one of us,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the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words that you spoke to the Samaritan woman: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“If you knew the gift of God!”</w:t>
      </w:r>
      <w:proofErr w:type="gramEnd"/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You are the visible face of the invisible Father,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of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the God who manifests his power above all by forgiveness and mercy: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let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the Church be your visible face in the world, its Lord risen and glorified.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You willed that your ministers would also be clothed in weakness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in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order that they may feel compassion for those in ignorance and error: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let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everyone who approaches them feel sought after, loved, and forgiven by God.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Send your Spirit and consecrate every one of us with its anointing,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so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that the Jubilee of Mercy may be a year of grace from the Lord,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and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your Church, with renewed enthusiasm, may bring good news to the poor,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proclaim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liberty to captives and the oppressed,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and</w:t>
      </w:r>
      <w:proofErr w:type="gramEnd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 xml:space="preserve"> restore sight to the blind.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We ask this of you, Lord Jesus, through the intercession of Mary, Mother of</w:t>
      </w:r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</w:pPr>
      <w:proofErr w:type="gramStart"/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Mercy; you who live and reign with the Father and the Holy Spirit for ever and ever.</w:t>
      </w:r>
      <w:proofErr w:type="gramEnd"/>
    </w:p>
    <w:p w:rsidR="00F07211" w:rsidRPr="004650E3" w:rsidRDefault="00F07211" w:rsidP="00F07211">
      <w:pPr>
        <w:spacing w:after="0" w:line="240" w:lineRule="auto"/>
        <w:jc w:val="center"/>
        <w:textAlignment w:val="top"/>
        <w:rPr>
          <w:rFonts w:asciiTheme="majorHAnsi" w:eastAsia="Times New Roman" w:hAnsiTheme="majorHAnsi" w:cs="Helvetica"/>
          <w:i/>
          <w:iCs/>
          <w:color w:val="153567"/>
          <w:sz w:val="24"/>
          <w:szCs w:val="24"/>
          <w:lang w:eastAsia="en-GB"/>
        </w:rPr>
      </w:pPr>
      <w:r w:rsidRPr="004650E3">
        <w:rPr>
          <w:rFonts w:asciiTheme="majorHAnsi" w:eastAsia="Times New Roman" w:hAnsiTheme="majorHAnsi" w:cs="Helvetica"/>
          <w:i/>
          <w:iCs/>
          <w:color w:val="000000"/>
          <w:sz w:val="24"/>
          <w:szCs w:val="24"/>
          <w:lang w:eastAsia="en-GB"/>
        </w:rPr>
        <w:t>Amen</w:t>
      </w:r>
      <w:r w:rsidRPr="004650E3">
        <w:rPr>
          <w:rFonts w:asciiTheme="majorHAnsi" w:eastAsia="Times New Roman" w:hAnsiTheme="majorHAnsi" w:cs="Helvetica"/>
          <w:i/>
          <w:iCs/>
          <w:color w:val="153567"/>
          <w:sz w:val="24"/>
          <w:szCs w:val="24"/>
          <w:lang w:eastAsia="en-GB"/>
        </w:rPr>
        <w:t>.</w:t>
      </w:r>
    </w:p>
    <w:p w:rsidR="00F07211" w:rsidRPr="0009187E" w:rsidRDefault="00F07211" w:rsidP="00F07211">
      <w:pPr>
        <w:spacing w:after="0" w:line="240" w:lineRule="auto"/>
        <w:jc w:val="center"/>
        <w:rPr>
          <w:rFonts w:asciiTheme="majorHAnsi" w:hAnsiTheme="majorHAnsi"/>
          <w:sz w:val="18"/>
          <w:szCs w:val="18"/>
        </w:rPr>
      </w:pPr>
    </w:p>
    <w:p w:rsidR="007041A8" w:rsidRPr="0009187E" w:rsidRDefault="00DA4E6A" w:rsidP="00F07211">
      <w:pPr>
        <w:spacing w:line="240" w:lineRule="auto"/>
        <w:jc w:val="center"/>
        <w:rPr>
          <w:rFonts w:asciiTheme="majorHAnsi" w:hAnsiTheme="majorHAnsi"/>
          <w:b/>
          <w:bCs/>
          <w:sz w:val="18"/>
          <w:szCs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8896" behindDoc="0" locked="0" layoutInCell="1" allowOverlap="1" wp14:anchorId="462E9B53" wp14:editId="05098BA8">
            <wp:simplePos x="0" y="0"/>
            <wp:positionH relativeFrom="column">
              <wp:posOffset>2763520</wp:posOffset>
            </wp:positionH>
            <wp:positionV relativeFrom="paragraph">
              <wp:posOffset>139065</wp:posOffset>
            </wp:positionV>
            <wp:extent cx="1435100" cy="955675"/>
            <wp:effectExtent l="0" t="0" r="0" b="0"/>
            <wp:wrapSquare wrapText="bothSides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70" w:rsidRPr="0009187E" w:rsidRDefault="00600870" w:rsidP="00F07211">
      <w:pPr>
        <w:ind w:firstLine="720"/>
        <w:jc w:val="center"/>
        <w:rPr>
          <w:rFonts w:asciiTheme="majorHAnsi" w:hAnsiTheme="majorHAnsi"/>
          <w:sz w:val="18"/>
          <w:szCs w:val="18"/>
        </w:rPr>
      </w:pPr>
    </w:p>
    <w:p w:rsidR="00D62E2E" w:rsidRPr="0009187E" w:rsidRDefault="00D62E2E" w:rsidP="00F07211">
      <w:pPr>
        <w:jc w:val="center"/>
        <w:rPr>
          <w:rFonts w:asciiTheme="majorHAnsi" w:hAnsiTheme="majorHAnsi"/>
          <w:b/>
          <w:bCs/>
          <w:sz w:val="18"/>
          <w:szCs w:val="18"/>
        </w:rPr>
      </w:pPr>
    </w:p>
    <w:sectPr w:rsidR="00D62E2E" w:rsidRPr="0009187E" w:rsidSect="00724F1B">
      <w:footerReference w:type="default" r:id="rId2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F9C" w:rsidRDefault="00983F9C" w:rsidP="00983F9C">
      <w:pPr>
        <w:spacing w:after="0" w:line="240" w:lineRule="auto"/>
      </w:pPr>
      <w:r>
        <w:separator/>
      </w:r>
    </w:p>
  </w:endnote>
  <w:endnote w:type="continuationSeparator" w:id="0">
    <w:p w:rsidR="00983F9C" w:rsidRDefault="00983F9C" w:rsidP="00983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90698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3F9C" w:rsidRDefault="00983F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F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3F9C" w:rsidRDefault="00983F9C">
    <w:pPr>
      <w:pStyle w:val="Footer"/>
    </w:pPr>
  </w:p>
  <w:p w:rsidR="002A7654" w:rsidRDefault="002A7654"/>
  <w:p w:rsidR="002A7654" w:rsidRDefault="002A7654"/>
  <w:p w:rsidR="002A7654" w:rsidRDefault="002A765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F9C" w:rsidRDefault="00983F9C" w:rsidP="00983F9C">
      <w:pPr>
        <w:spacing w:after="0" w:line="240" w:lineRule="auto"/>
      </w:pPr>
      <w:r>
        <w:separator/>
      </w:r>
    </w:p>
  </w:footnote>
  <w:footnote w:type="continuationSeparator" w:id="0">
    <w:p w:rsidR="00983F9C" w:rsidRDefault="00983F9C" w:rsidP="00983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56F8"/>
    <w:multiLevelType w:val="hybridMultilevel"/>
    <w:tmpl w:val="57B40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45118"/>
    <w:multiLevelType w:val="hybridMultilevel"/>
    <w:tmpl w:val="A3965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766DD"/>
    <w:multiLevelType w:val="hybridMultilevel"/>
    <w:tmpl w:val="D3EECD6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D46F5"/>
    <w:multiLevelType w:val="hybridMultilevel"/>
    <w:tmpl w:val="E63E6932"/>
    <w:lvl w:ilvl="0" w:tplc="13DACE8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666F1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44F6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66DAD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AA62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6212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AC8E0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80E5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A20C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9D1213"/>
    <w:multiLevelType w:val="hybridMultilevel"/>
    <w:tmpl w:val="3648D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C8B"/>
    <w:rsid w:val="00004021"/>
    <w:rsid w:val="000052D4"/>
    <w:rsid w:val="00006153"/>
    <w:rsid w:val="00007FE5"/>
    <w:rsid w:val="0001162E"/>
    <w:rsid w:val="0001410F"/>
    <w:rsid w:val="00021882"/>
    <w:rsid w:val="00023AF5"/>
    <w:rsid w:val="00025112"/>
    <w:rsid w:val="00025E63"/>
    <w:rsid w:val="00026DAA"/>
    <w:rsid w:val="0003399B"/>
    <w:rsid w:val="00036899"/>
    <w:rsid w:val="00037CA7"/>
    <w:rsid w:val="0004021F"/>
    <w:rsid w:val="000406ED"/>
    <w:rsid w:val="000427D7"/>
    <w:rsid w:val="00043F4A"/>
    <w:rsid w:val="00043FF4"/>
    <w:rsid w:val="00045098"/>
    <w:rsid w:val="000519BB"/>
    <w:rsid w:val="00055B74"/>
    <w:rsid w:val="00055FE7"/>
    <w:rsid w:val="00056400"/>
    <w:rsid w:val="00056965"/>
    <w:rsid w:val="00057469"/>
    <w:rsid w:val="00057EFE"/>
    <w:rsid w:val="000600BF"/>
    <w:rsid w:val="00063464"/>
    <w:rsid w:val="00065EE9"/>
    <w:rsid w:val="00065F18"/>
    <w:rsid w:val="00067B2D"/>
    <w:rsid w:val="00067E48"/>
    <w:rsid w:val="0007263A"/>
    <w:rsid w:val="00073349"/>
    <w:rsid w:val="0007365A"/>
    <w:rsid w:val="00075058"/>
    <w:rsid w:val="0008356C"/>
    <w:rsid w:val="00083BE9"/>
    <w:rsid w:val="0009187E"/>
    <w:rsid w:val="000930A9"/>
    <w:rsid w:val="00096161"/>
    <w:rsid w:val="00096D4A"/>
    <w:rsid w:val="00097B3B"/>
    <w:rsid w:val="000A188A"/>
    <w:rsid w:val="000A313B"/>
    <w:rsid w:val="000A348F"/>
    <w:rsid w:val="000A3E07"/>
    <w:rsid w:val="000A6947"/>
    <w:rsid w:val="000A7A92"/>
    <w:rsid w:val="000A7F6C"/>
    <w:rsid w:val="000B3E97"/>
    <w:rsid w:val="000B54A5"/>
    <w:rsid w:val="000B7EDF"/>
    <w:rsid w:val="000C1A77"/>
    <w:rsid w:val="000C6D04"/>
    <w:rsid w:val="000C6F86"/>
    <w:rsid w:val="000D0E5B"/>
    <w:rsid w:val="000D1D28"/>
    <w:rsid w:val="000D2485"/>
    <w:rsid w:val="000D452E"/>
    <w:rsid w:val="000D545C"/>
    <w:rsid w:val="000E20EB"/>
    <w:rsid w:val="000E7404"/>
    <w:rsid w:val="000E7EE3"/>
    <w:rsid w:val="000F098B"/>
    <w:rsid w:val="000F3932"/>
    <w:rsid w:val="000F4800"/>
    <w:rsid w:val="000F7C05"/>
    <w:rsid w:val="0010049F"/>
    <w:rsid w:val="001029BF"/>
    <w:rsid w:val="00104F5C"/>
    <w:rsid w:val="00105BDC"/>
    <w:rsid w:val="0010797D"/>
    <w:rsid w:val="00111183"/>
    <w:rsid w:val="0011363F"/>
    <w:rsid w:val="00113AD3"/>
    <w:rsid w:val="001221F1"/>
    <w:rsid w:val="00122790"/>
    <w:rsid w:val="00122C0F"/>
    <w:rsid w:val="001245C1"/>
    <w:rsid w:val="00125060"/>
    <w:rsid w:val="00133225"/>
    <w:rsid w:val="00141B22"/>
    <w:rsid w:val="00143D9D"/>
    <w:rsid w:val="00144DEA"/>
    <w:rsid w:val="001450D3"/>
    <w:rsid w:val="0014695E"/>
    <w:rsid w:val="00150477"/>
    <w:rsid w:val="00152F0C"/>
    <w:rsid w:val="001548B3"/>
    <w:rsid w:val="00163BCB"/>
    <w:rsid w:val="00163F0F"/>
    <w:rsid w:val="001642CC"/>
    <w:rsid w:val="0016552B"/>
    <w:rsid w:val="00165A0B"/>
    <w:rsid w:val="001726F7"/>
    <w:rsid w:val="00172BEF"/>
    <w:rsid w:val="001730E4"/>
    <w:rsid w:val="001735E7"/>
    <w:rsid w:val="00176F8D"/>
    <w:rsid w:val="00177E94"/>
    <w:rsid w:val="0018033C"/>
    <w:rsid w:val="001826AC"/>
    <w:rsid w:val="00182881"/>
    <w:rsid w:val="00182F0D"/>
    <w:rsid w:val="00183A93"/>
    <w:rsid w:val="00183C76"/>
    <w:rsid w:val="00184FF7"/>
    <w:rsid w:val="00186C90"/>
    <w:rsid w:val="00186CF7"/>
    <w:rsid w:val="00192283"/>
    <w:rsid w:val="0019244C"/>
    <w:rsid w:val="0019557F"/>
    <w:rsid w:val="00196A8F"/>
    <w:rsid w:val="001A1792"/>
    <w:rsid w:val="001A47AA"/>
    <w:rsid w:val="001A48A3"/>
    <w:rsid w:val="001A792D"/>
    <w:rsid w:val="001A7BDA"/>
    <w:rsid w:val="001B124F"/>
    <w:rsid w:val="001B66FB"/>
    <w:rsid w:val="001B6BA4"/>
    <w:rsid w:val="001B730E"/>
    <w:rsid w:val="001C0796"/>
    <w:rsid w:val="001C2166"/>
    <w:rsid w:val="001C5545"/>
    <w:rsid w:val="001C70A0"/>
    <w:rsid w:val="001D0ED1"/>
    <w:rsid w:val="001D4DDB"/>
    <w:rsid w:val="001D4EC1"/>
    <w:rsid w:val="001D7E80"/>
    <w:rsid w:val="001E2C6D"/>
    <w:rsid w:val="001F069A"/>
    <w:rsid w:val="001F11D9"/>
    <w:rsid w:val="001F164D"/>
    <w:rsid w:val="001F17BC"/>
    <w:rsid w:val="001F3B5B"/>
    <w:rsid w:val="001F53B1"/>
    <w:rsid w:val="001F7399"/>
    <w:rsid w:val="0021471B"/>
    <w:rsid w:val="0022613D"/>
    <w:rsid w:val="0022693A"/>
    <w:rsid w:val="00234D3A"/>
    <w:rsid w:val="00235B39"/>
    <w:rsid w:val="00235E0F"/>
    <w:rsid w:val="00237615"/>
    <w:rsid w:val="00240670"/>
    <w:rsid w:val="00245589"/>
    <w:rsid w:val="00245663"/>
    <w:rsid w:val="0024578B"/>
    <w:rsid w:val="00246211"/>
    <w:rsid w:val="00247E1D"/>
    <w:rsid w:val="002516ED"/>
    <w:rsid w:val="00255B58"/>
    <w:rsid w:val="00266E04"/>
    <w:rsid w:val="002675B7"/>
    <w:rsid w:val="00270948"/>
    <w:rsid w:val="00271760"/>
    <w:rsid w:val="00273C1B"/>
    <w:rsid w:val="00275122"/>
    <w:rsid w:val="00281F0D"/>
    <w:rsid w:val="00283093"/>
    <w:rsid w:val="0028381B"/>
    <w:rsid w:val="00286F4D"/>
    <w:rsid w:val="00287608"/>
    <w:rsid w:val="002921AB"/>
    <w:rsid w:val="002924BD"/>
    <w:rsid w:val="00294025"/>
    <w:rsid w:val="00296847"/>
    <w:rsid w:val="0029723A"/>
    <w:rsid w:val="002972A7"/>
    <w:rsid w:val="002977E9"/>
    <w:rsid w:val="002A021D"/>
    <w:rsid w:val="002A250A"/>
    <w:rsid w:val="002A5082"/>
    <w:rsid w:val="002A51CE"/>
    <w:rsid w:val="002A5935"/>
    <w:rsid w:val="002A7654"/>
    <w:rsid w:val="002B38FA"/>
    <w:rsid w:val="002B3B4B"/>
    <w:rsid w:val="002B3FC3"/>
    <w:rsid w:val="002B4D09"/>
    <w:rsid w:val="002C0CD8"/>
    <w:rsid w:val="002C2D08"/>
    <w:rsid w:val="002C4AEA"/>
    <w:rsid w:val="002C6518"/>
    <w:rsid w:val="002D0960"/>
    <w:rsid w:val="002D0CE2"/>
    <w:rsid w:val="002D5D52"/>
    <w:rsid w:val="002D76E8"/>
    <w:rsid w:val="002D7A97"/>
    <w:rsid w:val="002D7D10"/>
    <w:rsid w:val="002E0985"/>
    <w:rsid w:val="002E29BF"/>
    <w:rsid w:val="002E2B26"/>
    <w:rsid w:val="002E3DED"/>
    <w:rsid w:val="002E478C"/>
    <w:rsid w:val="002F0294"/>
    <w:rsid w:val="002F02B3"/>
    <w:rsid w:val="002F057D"/>
    <w:rsid w:val="002F1EEE"/>
    <w:rsid w:val="002F2DA3"/>
    <w:rsid w:val="002F4050"/>
    <w:rsid w:val="002F4AFD"/>
    <w:rsid w:val="002F569E"/>
    <w:rsid w:val="002F7BD0"/>
    <w:rsid w:val="003002FD"/>
    <w:rsid w:val="00311CCF"/>
    <w:rsid w:val="00312D69"/>
    <w:rsid w:val="0031347E"/>
    <w:rsid w:val="003135A0"/>
    <w:rsid w:val="00317487"/>
    <w:rsid w:val="00317E8C"/>
    <w:rsid w:val="00321615"/>
    <w:rsid w:val="00326ABA"/>
    <w:rsid w:val="00332F56"/>
    <w:rsid w:val="00333D1A"/>
    <w:rsid w:val="00334F66"/>
    <w:rsid w:val="003359D0"/>
    <w:rsid w:val="00336BCA"/>
    <w:rsid w:val="0033700B"/>
    <w:rsid w:val="00343A97"/>
    <w:rsid w:val="003457A1"/>
    <w:rsid w:val="00346BC6"/>
    <w:rsid w:val="0035143B"/>
    <w:rsid w:val="00351745"/>
    <w:rsid w:val="00353058"/>
    <w:rsid w:val="00357A2D"/>
    <w:rsid w:val="00363F6A"/>
    <w:rsid w:val="003658E7"/>
    <w:rsid w:val="003672F6"/>
    <w:rsid w:val="00367DD0"/>
    <w:rsid w:val="0037095F"/>
    <w:rsid w:val="003729B6"/>
    <w:rsid w:val="00372F39"/>
    <w:rsid w:val="00375D70"/>
    <w:rsid w:val="0037692D"/>
    <w:rsid w:val="00376DCC"/>
    <w:rsid w:val="00376EFC"/>
    <w:rsid w:val="003803F0"/>
    <w:rsid w:val="003807B3"/>
    <w:rsid w:val="0038093A"/>
    <w:rsid w:val="003813FD"/>
    <w:rsid w:val="003846BC"/>
    <w:rsid w:val="00386682"/>
    <w:rsid w:val="00387899"/>
    <w:rsid w:val="00390B42"/>
    <w:rsid w:val="00391844"/>
    <w:rsid w:val="003924F4"/>
    <w:rsid w:val="0039438D"/>
    <w:rsid w:val="0039796F"/>
    <w:rsid w:val="003A6F40"/>
    <w:rsid w:val="003A754D"/>
    <w:rsid w:val="003A7C7D"/>
    <w:rsid w:val="003B0C14"/>
    <w:rsid w:val="003B1130"/>
    <w:rsid w:val="003B45EE"/>
    <w:rsid w:val="003B5567"/>
    <w:rsid w:val="003B6AA8"/>
    <w:rsid w:val="003B6DF6"/>
    <w:rsid w:val="003C0D08"/>
    <w:rsid w:val="003C1A3D"/>
    <w:rsid w:val="003C770C"/>
    <w:rsid w:val="003C7930"/>
    <w:rsid w:val="003D2B44"/>
    <w:rsid w:val="003D3C8B"/>
    <w:rsid w:val="003D454D"/>
    <w:rsid w:val="003E2AC9"/>
    <w:rsid w:val="003E6BDA"/>
    <w:rsid w:val="003E70B6"/>
    <w:rsid w:val="003E779D"/>
    <w:rsid w:val="003F0703"/>
    <w:rsid w:val="003F1671"/>
    <w:rsid w:val="003F78A0"/>
    <w:rsid w:val="00400649"/>
    <w:rsid w:val="00400DBC"/>
    <w:rsid w:val="00402148"/>
    <w:rsid w:val="00402C31"/>
    <w:rsid w:val="00403C4B"/>
    <w:rsid w:val="004051DB"/>
    <w:rsid w:val="00406BFC"/>
    <w:rsid w:val="0040795F"/>
    <w:rsid w:val="00414A8D"/>
    <w:rsid w:val="00415712"/>
    <w:rsid w:val="00420864"/>
    <w:rsid w:val="00420C62"/>
    <w:rsid w:val="00420DB6"/>
    <w:rsid w:val="00421AF8"/>
    <w:rsid w:val="00424987"/>
    <w:rsid w:val="00425035"/>
    <w:rsid w:val="00427FA1"/>
    <w:rsid w:val="00430149"/>
    <w:rsid w:val="00433BA7"/>
    <w:rsid w:val="00435062"/>
    <w:rsid w:val="00435DF8"/>
    <w:rsid w:val="00436E00"/>
    <w:rsid w:val="004375D7"/>
    <w:rsid w:val="00437C88"/>
    <w:rsid w:val="00437D9B"/>
    <w:rsid w:val="00447BC2"/>
    <w:rsid w:val="004506E1"/>
    <w:rsid w:val="00450F40"/>
    <w:rsid w:val="004557A1"/>
    <w:rsid w:val="004650E3"/>
    <w:rsid w:val="004677E0"/>
    <w:rsid w:val="0047094A"/>
    <w:rsid w:val="00470D94"/>
    <w:rsid w:val="00471A63"/>
    <w:rsid w:val="0047569E"/>
    <w:rsid w:val="00475839"/>
    <w:rsid w:val="004818DD"/>
    <w:rsid w:val="00482D0E"/>
    <w:rsid w:val="00483BB7"/>
    <w:rsid w:val="00485179"/>
    <w:rsid w:val="00485D6B"/>
    <w:rsid w:val="00490128"/>
    <w:rsid w:val="00490DCA"/>
    <w:rsid w:val="00496235"/>
    <w:rsid w:val="00497C97"/>
    <w:rsid w:val="004A1186"/>
    <w:rsid w:val="004A3F69"/>
    <w:rsid w:val="004A6077"/>
    <w:rsid w:val="004B0641"/>
    <w:rsid w:val="004B10C5"/>
    <w:rsid w:val="004B3897"/>
    <w:rsid w:val="004B5409"/>
    <w:rsid w:val="004B5E90"/>
    <w:rsid w:val="004B62C7"/>
    <w:rsid w:val="004B7CAD"/>
    <w:rsid w:val="004C21E8"/>
    <w:rsid w:val="004C43CD"/>
    <w:rsid w:val="004C5DA6"/>
    <w:rsid w:val="004C6B46"/>
    <w:rsid w:val="004D1536"/>
    <w:rsid w:val="004D2D75"/>
    <w:rsid w:val="004D3F0B"/>
    <w:rsid w:val="004E4651"/>
    <w:rsid w:val="004E6B2B"/>
    <w:rsid w:val="004F4CE8"/>
    <w:rsid w:val="00501472"/>
    <w:rsid w:val="00502CA5"/>
    <w:rsid w:val="00504985"/>
    <w:rsid w:val="00504EC8"/>
    <w:rsid w:val="00505001"/>
    <w:rsid w:val="005105A1"/>
    <w:rsid w:val="005146AB"/>
    <w:rsid w:val="0051655B"/>
    <w:rsid w:val="00522341"/>
    <w:rsid w:val="00523F27"/>
    <w:rsid w:val="00524D38"/>
    <w:rsid w:val="00525AA7"/>
    <w:rsid w:val="0052628B"/>
    <w:rsid w:val="00527480"/>
    <w:rsid w:val="005276F5"/>
    <w:rsid w:val="00530D53"/>
    <w:rsid w:val="00533BBD"/>
    <w:rsid w:val="00534254"/>
    <w:rsid w:val="00535B68"/>
    <w:rsid w:val="005376C1"/>
    <w:rsid w:val="0054184C"/>
    <w:rsid w:val="00542065"/>
    <w:rsid w:val="00542B74"/>
    <w:rsid w:val="00544D01"/>
    <w:rsid w:val="00546911"/>
    <w:rsid w:val="005503FB"/>
    <w:rsid w:val="00555474"/>
    <w:rsid w:val="00556319"/>
    <w:rsid w:val="00557864"/>
    <w:rsid w:val="00560177"/>
    <w:rsid w:val="00565F37"/>
    <w:rsid w:val="00570DAE"/>
    <w:rsid w:val="00571605"/>
    <w:rsid w:val="005736BA"/>
    <w:rsid w:val="00577629"/>
    <w:rsid w:val="00580190"/>
    <w:rsid w:val="00581767"/>
    <w:rsid w:val="0058430A"/>
    <w:rsid w:val="005870A8"/>
    <w:rsid w:val="005872CD"/>
    <w:rsid w:val="00587C5B"/>
    <w:rsid w:val="005924A2"/>
    <w:rsid w:val="0059280F"/>
    <w:rsid w:val="00593C3B"/>
    <w:rsid w:val="005962B1"/>
    <w:rsid w:val="00596951"/>
    <w:rsid w:val="005977F7"/>
    <w:rsid w:val="005A41DB"/>
    <w:rsid w:val="005A4FD1"/>
    <w:rsid w:val="005A6796"/>
    <w:rsid w:val="005B051F"/>
    <w:rsid w:val="005B0EB4"/>
    <w:rsid w:val="005B3BF7"/>
    <w:rsid w:val="005B6192"/>
    <w:rsid w:val="005B64E1"/>
    <w:rsid w:val="005C5B6A"/>
    <w:rsid w:val="005D375A"/>
    <w:rsid w:val="005D45EE"/>
    <w:rsid w:val="005D4CC5"/>
    <w:rsid w:val="005D6098"/>
    <w:rsid w:val="005D7773"/>
    <w:rsid w:val="005D779D"/>
    <w:rsid w:val="005E26D3"/>
    <w:rsid w:val="005E31D0"/>
    <w:rsid w:val="005E4EAF"/>
    <w:rsid w:val="005E4FF0"/>
    <w:rsid w:val="005E6725"/>
    <w:rsid w:val="005E7B40"/>
    <w:rsid w:val="005F1576"/>
    <w:rsid w:val="005F6CB9"/>
    <w:rsid w:val="006005A6"/>
    <w:rsid w:val="00600870"/>
    <w:rsid w:val="00601E9A"/>
    <w:rsid w:val="00603132"/>
    <w:rsid w:val="006064F2"/>
    <w:rsid w:val="0060722E"/>
    <w:rsid w:val="00611557"/>
    <w:rsid w:val="006138FC"/>
    <w:rsid w:val="00614B78"/>
    <w:rsid w:val="006233DD"/>
    <w:rsid w:val="00623526"/>
    <w:rsid w:val="006237B4"/>
    <w:rsid w:val="00626E9D"/>
    <w:rsid w:val="00627D31"/>
    <w:rsid w:val="0063086B"/>
    <w:rsid w:val="0063095B"/>
    <w:rsid w:val="00634AA6"/>
    <w:rsid w:val="0063780D"/>
    <w:rsid w:val="006472C9"/>
    <w:rsid w:val="00647512"/>
    <w:rsid w:val="006513C9"/>
    <w:rsid w:val="00651D57"/>
    <w:rsid w:val="00654348"/>
    <w:rsid w:val="006571B5"/>
    <w:rsid w:val="006610B2"/>
    <w:rsid w:val="00665928"/>
    <w:rsid w:val="006711C7"/>
    <w:rsid w:val="00671A3D"/>
    <w:rsid w:val="00673F84"/>
    <w:rsid w:val="0067586C"/>
    <w:rsid w:val="00677470"/>
    <w:rsid w:val="0068166A"/>
    <w:rsid w:val="00682D64"/>
    <w:rsid w:val="0068324A"/>
    <w:rsid w:val="00683265"/>
    <w:rsid w:val="00683ABC"/>
    <w:rsid w:val="00690CBD"/>
    <w:rsid w:val="006928A7"/>
    <w:rsid w:val="00693070"/>
    <w:rsid w:val="006A712E"/>
    <w:rsid w:val="006A7F5D"/>
    <w:rsid w:val="006B08CE"/>
    <w:rsid w:val="006B3EA6"/>
    <w:rsid w:val="006B519D"/>
    <w:rsid w:val="006B5351"/>
    <w:rsid w:val="006B63D8"/>
    <w:rsid w:val="006C03CC"/>
    <w:rsid w:val="006C1B7C"/>
    <w:rsid w:val="006C2EDE"/>
    <w:rsid w:val="006C4340"/>
    <w:rsid w:val="006C6B1D"/>
    <w:rsid w:val="006C76FD"/>
    <w:rsid w:val="006C7E06"/>
    <w:rsid w:val="006D0ABC"/>
    <w:rsid w:val="006D1B25"/>
    <w:rsid w:val="006D30FF"/>
    <w:rsid w:val="006D3278"/>
    <w:rsid w:val="006D5C13"/>
    <w:rsid w:val="006D617B"/>
    <w:rsid w:val="006D626D"/>
    <w:rsid w:val="006D6B26"/>
    <w:rsid w:val="006D76C1"/>
    <w:rsid w:val="006D7F4A"/>
    <w:rsid w:val="006E13C6"/>
    <w:rsid w:val="006E31FA"/>
    <w:rsid w:val="006E35D4"/>
    <w:rsid w:val="006E42D4"/>
    <w:rsid w:val="006E6107"/>
    <w:rsid w:val="006F021C"/>
    <w:rsid w:val="006F0415"/>
    <w:rsid w:val="006F1F2A"/>
    <w:rsid w:val="006F2564"/>
    <w:rsid w:val="006F2AC6"/>
    <w:rsid w:val="006F4CEF"/>
    <w:rsid w:val="006F63D9"/>
    <w:rsid w:val="006F7493"/>
    <w:rsid w:val="006F74C6"/>
    <w:rsid w:val="007041A8"/>
    <w:rsid w:val="007109D7"/>
    <w:rsid w:val="00710CDD"/>
    <w:rsid w:val="007110D6"/>
    <w:rsid w:val="007127C0"/>
    <w:rsid w:val="00714962"/>
    <w:rsid w:val="00715707"/>
    <w:rsid w:val="00717B1D"/>
    <w:rsid w:val="00717BA3"/>
    <w:rsid w:val="0072106E"/>
    <w:rsid w:val="00722636"/>
    <w:rsid w:val="007240D5"/>
    <w:rsid w:val="00724D12"/>
    <w:rsid w:val="00724F1B"/>
    <w:rsid w:val="00727D6D"/>
    <w:rsid w:val="00730335"/>
    <w:rsid w:val="0073079E"/>
    <w:rsid w:val="00731604"/>
    <w:rsid w:val="00731840"/>
    <w:rsid w:val="00731BB7"/>
    <w:rsid w:val="00733B41"/>
    <w:rsid w:val="0073407C"/>
    <w:rsid w:val="0074142F"/>
    <w:rsid w:val="007464EA"/>
    <w:rsid w:val="00746514"/>
    <w:rsid w:val="00753082"/>
    <w:rsid w:val="00753481"/>
    <w:rsid w:val="00764B2C"/>
    <w:rsid w:val="00765CEA"/>
    <w:rsid w:val="007663C8"/>
    <w:rsid w:val="0077369E"/>
    <w:rsid w:val="0078666B"/>
    <w:rsid w:val="00794816"/>
    <w:rsid w:val="00794EDE"/>
    <w:rsid w:val="00795423"/>
    <w:rsid w:val="007A1B22"/>
    <w:rsid w:val="007A27E2"/>
    <w:rsid w:val="007A61EE"/>
    <w:rsid w:val="007A705A"/>
    <w:rsid w:val="007B2B5A"/>
    <w:rsid w:val="007B3636"/>
    <w:rsid w:val="007B5A82"/>
    <w:rsid w:val="007C7750"/>
    <w:rsid w:val="007D0113"/>
    <w:rsid w:val="007D08FE"/>
    <w:rsid w:val="007D12C4"/>
    <w:rsid w:val="007D256F"/>
    <w:rsid w:val="007D32C3"/>
    <w:rsid w:val="007D3B4C"/>
    <w:rsid w:val="007D61DC"/>
    <w:rsid w:val="007E787A"/>
    <w:rsid w:val="007E7C9D"/>
    <w:rsid w:val="007F40D7"/>
    <w:rsid w:val="007F5CC8"/>
    <w:rsid w:val="00800162"/>
    <w:rsid w:val="00801D0D"/>
    <w:rsid w:val="0080236C"/>
    <w:rsid w:val="008026AD"/>
    <w:rsid w:val="008028B9"/>
    <w:rsid w:val="00803E9E"/>
    <w:rsid w:val="0081093E"/>
    <w:rsid w:val="008114B2"/>
    <w:rsid w:val="0081152A"/>
    <w:rsid w:val="008118C9"/>
    <w:rsid w:val="0081688A"/>
    <w:rsid w:val="00817F40"/>
    <w:rsid w:val="008208D5"/>
    <w:rsid w:val="00822D5A"/>
    <w:rsid w:val="00823B9E"/>
    <w:rsid w:val="00824C8A"/>
    <w:rsid w:val="008250DF"/>
    <w:rsid w:val="00826895"/>
    <w:rsid w:val="0082797F"/>
    <w:rsid w:val="0083041B"/>
    <w:rsid w:val="00830788"/>
    <w:rsid w:val="00834732"/>
    <w:rsid w:val="0083658B"/>
    <w:rsid w:val="008421B5"/>
    <w:rsid w:val="008457FC"/>
    <w:rsid w:val="00846129"/>
    <w:rsid w:val="0085108A"/>
    <w:rsid w:val="00852172"/>
    <w:rsid w:val="00852F3D"/>
    <w:rsid w:val="00853DAA"/>
    <w:rsid w:val="00863165"/>
    <w:rsid w:val="00863A73"/>
    <w:rsid w:val="008645F1"/>
    <w:rsid w:val="00867024"/>
    <w:rsid w:val="00871B04"/>
    <w:rsid w:val="008720FA"/>
    <w:rsid w:val="00872D23"/>
    <w:rsid w:val="00873022"/>
    <w:rsid w:val="008730E4"/>
    <w:rsid w:val="00874D30"/>
    <w:rsid w:val="00875ABE"/>
    <w:rsid w:val="008763F1"/>
    <w:rsid w:val="00877E43"/>
    <w:rsid w:val="00881EDB"/>
    <w:rsid w:val="008832A9"/>
    <w:rsid w:val="00883AA2"/>
    <w:rsid w:val="008842EC"/>
    <w:rsid w:val="0088583D"/>
    <w:rsid w:val="008905BC"/>
    <w:rsid w:val="0089100A"/>
    <w:rsid w:val="0089277D"/>
    <w:rsid w:val="008932F0"/>
    <w:rsid w:val="00894E48"/>
    <w:rsid w:val="008978F3"/>
    <w:rsid w:val="008A02CF"/>
    <w:rsid w:val="008A0F64"/>
    <w:rsid w:val="008A1FD7"/>
    <w:rsid w:val="008A2609"/>
    <w:rsid w:val="008A3A3D"/>
    <w:rsid w:val="008A3F5F"/>
    <w:rsid w:val="008A54AB"/>
    <w:rsid w:val="008A6008"/>
    <w:rsid w:val="008B0CC2"/>
    <w:rsid w:val="008B0DED"/>
    <w:rsid w:val="008B59B9"/>
    <w:rsid w:val="008B79CF"/>
    <w:rsid w:val="008C35B2"/>
    <w:rsid w:val="008C5416"/>
    <w:rsid w:val="008C5785"/>
    <w:rsid w:val="008D083F"/>
    <w:rsid w:val="008D0C45"/>
    <w:rsid w:val="008D2A31"/>
    <w:rsid w:val="008D2D34"/>
    <w:rsid w:val="008D3C82"/>
    <w:rsid w:val="008D4AE7"/>
    <w:rsid w:val="008D50C9"/>
    <w:rsid w:val="008D61C1"/>
    <w:rsid w:val="008D61F8"/>
    <w:rsid w:val="008D69AA"/>
    <w:rsid w:val="008E0F17"/>
    <w:rsid w:val="008E4911"/>
    <w:rsid w:val="008E506F"/>
    <w:rsid w:val="008E5888"/>
    <w:rsid w:val="008E5FB1"/>
    <w:rsid w:val="008E6839"/>
    <w:rsid w:val="008F200C"/>
    <w:rsid w:val="008F7123"/>
    <w:rsid w:val="0090024B"/>
    <w:rsid w:val="00900703"/>
    <w:rsid w:val="009037CE"/>
    <w:rsid w:val="00903EE0"/>
    <w:rsid w:val="00905568"/>
    <w:rsid w:val="009075A9"/>
    <w:rsid w:val="0091282B"/>
    <w:rsid w:val="00913B14"/>
    <w:rsid w:val="0092136E"/>
    <w:rsid w:val="00922CE4"/>
    <w:rsid w:val="00927FC9"/>
    <w:rsid w:val="009306A7"/>
    <w:rsid w:val="00934E17"/>
    <w:rsid w:val="00935481"/>
    <w:rsid w:val="00940F81"/>
    <w:rsid w:val="0094378D"/>
    <w:rsid w:val="00947393"/>
    <w:rsid w:val="00951A42"/>
    <w:rsid w:val="00952C19"/>
    <w:rsid w:val="00954B5C"/>
    <w:rsid w:val="00955C88"/>
    <w:rsid w:val="00955CCD"/>
    <w:rsid w:val="009620A4"/>
    <w:rsid w:val="00965C3C"/>
    <w:rsid w:val="00966B63"/>
    <w:rsid w:val="00966EAD"/>
    <w:rsid w:val="009701C7"/>
    <w:rsid w:val="009737A6"/>
    <w:rsid w:val="0097626C"/>
    <w:rsid w:val="00982D19"/>
    <w:rsid w:val="00983F9C"/>
    <w:rsid w:val="009865CB"/>
    <w:rsid w:val="00987CB2"/>
    <w:rsid w:val="00990850"/>
    <w:rsid w:val="00990C4C"/>
    <w:rsid w:val="00992A94"/>
    <w:rsid w:val="0099416D"/>
    <w:rsid w:val="009958F7"/>
    <w:rsid w:val="00995A21"/>
    <w:rsid w:val="009A4A87"/>
    <w:rsid w:val="009B3CEE"/>
    <w:rsid w:val="009B62B3"/>
    <w:rsid w:val="009B7BCF"/>
    <w:rsid w:val="009C0B2F"/>
    <w:rsid w:val="009C3D25"/>
    <w:rsid w:val="009C4BCD"/>
    <w:rsid w:val="009C6198"/>
    <w:rsid w:val="009C68F9"/>
    <w:rsid w:val="009D4E80"/>
    <w:rsid w:val="009D5202"/>
    <w:rsid w:val="009D55F5"/>
    <w:rsid w:val="009D5670"/>
    <w:rsid w:val="009D67F5"/>
    <w:rsid w:val="009D7411"/>
    <w:rsid w:val="009D7BD2"/>
    <w:rsid w:val="009E0993"/>
    <w:rsid w:val="009E479D"/>
    <w:rsid w:val="009E50F3"/>
    <w:rsid w:val="009E5422"/>
    <w:rsid w:val="009E7DCD"/>
    <w:rsid w:val="009F0323"/>
    <w:rsid w:val="009F0B4E"/>
    <w:rsid w:val="009F64F7"/>
    <w:rsid w:val="009F7053"/>
    <w:rsid w:val="00A0301D"/>
    <w:rsid w:val="00A04AC8"/>
    <w:rsid w:val="00A06F31"/>
    <w:rsid w:val="00A10C03"/>
    <w:rsid w:val="00A1475F"/>
    <w:rsid w:val="00A15372"/>
    <w:rsid w:val="00A21460"/>
    <w:rsid w:val="00A2171A"/>
    <w:rsid w:val="00A22D3F"/>
    <w:rsid w:val="00A235F0"/>
    <w:rsid w:val="00A2415C"/>
    <w:rsid w:val="00A24546"/>
    <w:rsid w:val="00A26999"/>
    <w:rsid w:val="00A33B63"/>
    <w:rsid w:val="00A3532B"/>
    <w:rsid w:val="00A4063A"/>
    <w:rsid w:val="00A414C1"/>
    <w:rsid w:val="00A416C9"/>
    <w:rsid w:val="00A42ABC"/>
    <w:rsid w:val="00A45F21"/>
    <w:rsid w:val="00A50241"/>
    <w:rsid w:val="00A5127A"/>
    <w:rsid w:val="00A5228B"/>
    <w:rsid w:val="00A54D49"/>
    <w:rsid w:val="00A55D6A"/>
    <w:rsid w:val="00A55FBC"/>
    <w:rsid w:val="00A567B0"/>
    <w:rsid w:val="00A57A4E"/>
    <w:rsid w:val="00A646E5"/>
    <w:rsid w:val="00A66B8B"/>
    <w:rsid w:val="00A70C1F"/>
    <w:rsid w:val="00A73CBC"/>
    <w:rsid w:val="00A74731"/>
    <w:rsid w:val="00A74C90"/>
    <w:rsid w:val="00A76476"/>
    <w:rsid w:val="00A81015"/>
    <w:rsid w:val="00A81A7E"/>
    <w:rsid w:val="00A81C40"/>
    <w:rsid w:val="00A81E8A"/>
    <w:rsid w:val="00A839ED"/>
    <w:rsid w:val="00A84E32"/>
    <w:rsid w:val="00A85168"/>
    <w:rsid w:val="00A9275B"/>
    <w:rsid w:val="00A937C7"/>
    <w:rsid w:val="00A95A6E"/>
    <w:rsid w:val="00AA0B23"/>
    <w:rsid w:val="00AA44A5"/>
    <w:rsid w:val="00AA474C"/>
    <w:rsid w:val="00AB14F1"/>
    <w:rsid w:val="00AB3F8B"/>
    <w:rsid w:val="00AB4BF2"/>
    <w:rsid w:val="00AC0B03"/>
    <w:rsid w:val="00AC2896"/>
    <w:rsid w:val="00AC372F"/>
    <w:rsid w:val="00AC398A"/>
    <w:rsid w:val="00AC628C"/>
    <w:rsid w:val="00AC79FD"/>
    <w:rsid w:val="00AD0B00"/>
    <w:rsid w:val="00AD1C22"/>
    <w:rsid w:val="00AD78B2"/>
    <w:rsid w:val="00AD7BC8"/>
    <w:rsid w:val="00AD7EDB"/>
    <w:rsid w:val="00AE2565"/>
    <w:rsid w:val="00AE2AC5"/>
    <w:rsid w:val="00AE5DC6"/>
    <w:rsid w:val="00AF0015"/>
    <w:rsid w:val="00AF0898"/>
    <w:rsid w:val="00AF0C98"/>
    <w:rsid w:val="00AF5ABE"/>
    <w:rsid w:val="00B011C0"/>
    <w:rsid w:val="00B03D5A"/>
    <w:rsid w:val="00B044AD"/>
    <w:rsid w:val="00B047BC"/>
    <w:rsid w:val="00B10F0B"/>
    <w:rsid w:val="00B121C1"/>
    <w:rsid w:val="00B14826"/>
    <w:rsid w:val="00B15779"/>
    <w:rsid w:val="00B15E79"/>
    <w:rsid w:val="00B17AD4"/>
    <w:rsid w:val="00B23EE1"/>
    <w:rsid w:val="00B26542"/>
    <w:rsid w:val="00B323A3"/>
    <w:rsid w:val="00B328BE"/>
    <w:rsid w:val="00B32F92"/>
    <w:rsid w:val="00B330B4"/>
    <w:rsid w:val="00B343D9"/>
    <w:rsid w:val="00B40FAF"/>
    <w:rsid w:val="00B45E2B"/>
    <w:rsid w:val="00B46CC3"/>
    <w:rsid w:val="00B50090"/>
    <w:rsid w:val="00B5173C"/>
    <w:rsid w:val="00B51F0C"/>
    <w:rsid w:val="00B52273"/>
    <w:rsid w:val="00B5412F"/>
    <w:rsid w:val="00B55057"/>
    <w:rsid w:val="00B578E9"/>
    <w:rsid w:val="00B57900"/>
    <w:rsid w:val="00B60B9F"/>
    <w:rsid w:val="00B6372F"/>
    <w:rsid w:val="00B6715E"/>
    <w:rsid w:val="00B67FEC"/>
    <w:rsid w:val="00B72DC0"/>
    <w:rsid w:val="00B72F4D"/>
    <w:rsid w:val="00B8130F"/>
    <w:rsid w:val="00B82DAF"/>
    <w:rsid w:val="00B841BB"/>
    <w:rsid w:val="00B86FDC"/>
    <w:rsid w:val="00B91033"/>
    <w:rsid w:val="00B9132B"/>
    <w:rsid w:val="00B92B34"/>
    <w:rsid w:val="00B93186"/>
    <w:rsid w:val="00B94A08"/>
    <w:rsid w:val="00B94A42"/>
    <w:rsid w:val="00B9529E"/>
    <w:rsid w:val="00BA053C"/>
    <w:rsid w:val="00BA15C9"/>
    <w:rsid w:val="00BA2D31"/>
    <w:rsid w:val="00BA39F8"/>
    <w:rsid w:val="00BA4C7D"/>
    <w:rsid w:val="00BB137E"/>
    <w:rsid w:val="00BB1C97"/>
    <w:rsid w:val="00BB57BA"/>
    <w:rsid w:val="00BC18B4"/>
    <w:rsid w:val="00BC38C9"/>
    <w:rsid w:val="00BC4131"/>
    <w:rsid w:val="00BC53A1"/>
    <w:rsid w:val="00BD031E"/>
    <w:rsid w:val="00BD0A72"/>
    <w:rsid w:val="00BD2828"/>
    <w:rsid w:val="00BD4DD4"/>
    <w:rsid w:val="00BD4ED8"/>
    <w:rsid w:val="00BD5369"/>
    <w:rsid w:val="00BD5DAE"/>
    <w:rsid w:val="00BD6B7F"/>
    <w:rsid w:val="00BD7610"/>
    <w:rsid w:val="00BE0C15"/>
    <w:rsid w:val="00BE0FD6"/>
    <w:rsid w:val="00BE2859"/>
    <w:rsid w:val="00BE4299"/>
    <w:rsid w:val="00BE69DB"/>
    <w:rsid w:val="00BF3074"/>
    <w:rsid w:val="00BF46E6"/>
    <w:rsid w:val="00BF5FC3"/>
    <w:rsid w:val="00BF620C"/>
    <w:rsid w:val="00BF62C7"/>
    <w:rsid w:val="00BF781C"/>
    <w:rsid w:val="00C004E0"/>
    <w:rsid w:val="00C046FB"/>
    <w:rsid w:val="00C04EDA"/>
    <w:rsid w:val="00C053F8"/>
    <w:rsid w:val="00C0540B"/>
    <w:rsid w:val="00C05A33"/>
    <w:rsid w:val="00C07BBD"/>
    <w:rsid w:val="00C100CE"/>
    <w:rsid w:val="00C12145"/>
    <w:rsid w:val="00C12E6D"/>
    <w:rsid w:val="00C21F39"/>
    <w:rsid w:val="00C22886"/>
    <w:rsid w:val="00C27A77"/>
    <w:rsid w:val="00C304E2"/>
    <w:rsid w:val="00C31A12"/>
    <w:rsid w:val="00C3207D"/>
    <w:rsid w:val="00C33EF6"/>
    <w:rsid w:val="00C35A1E"/>
    <w:rsid w:val="00C36953"/>
    <w:rsid w:val="00C403CA"/>
    <w:rsid w:val="00C41E54"/>
    <w:rsid w:val="00C420CE"/>
    <w:rsid w:val="00C429CA"/>
    <w:rsid w:val="00C45EF4"/>
    <w:rsid w:val="00C50626"/>
    <w:rsid w:val="00C50E7B"/>
    <w:rsid w:val="00C52153"/>
    <w:rsid w:val="00C53ECD"/>
    <w:rsid w:val="00C62283"/>
    <w:rsid w:val="00C627B7"/>
    <w:rsid w:val="00C65B8D"/>
    <w:rsid w:val="00C66C68"/>
    <w:rsid w:val="00C70B26"/>
    <w:rsid w:val="00C72C78"/>
    <w:rsid w:val="00C748EA"/>
    <w:rsid w:val="00C77E3A"/>
    <w:rsid w:val="00C85610"/>
    <w:rsid w:val="00C86117"/>
    <w:rsid w:val="00C8651E"/>
    <w:rsid w:val="00C86D37"/>
    <w:rsid w:val="00C87A13"/>
    <w:rsid w:val="00C94B27"/>
    <w:rsid w:val="00C968D4"/>
    <w:rsid w:val="00C970B8"/>
    <w:rsid w:val="00CA050E"/>
    <w:rsid w:val="00CA093E"/>
    <w:rsid w:val="00CA19A6"/>
    <w:rsid w:val="00CA3ABA"/>
    <w:rsid w:val="00CB095A"/>
    <w:rsid w:val="00CB1F82"/>
    <w:rsid w:val="00CB2F7C"/>
    <w:rsid w:val="00CB34E2"/>
    <w:rsid w:val="00CB3FF5"/>
    <w:rsid w:val="00CB5D27"/>
    <w:rsid w:val="00CB626B"/>
    <w:rsid w:val="00CC3AAB"/>
    <w:rsid w:val="00CD3347"/>
    <w:rsid w:val="00CD4913"/>
    <w:rsid w:val="00CD56EF"/>
    <w:rsid w:val="00CD6D66"/>
    <w:rsid w:val="00CE0143"/>
    <w:rsid w:val="00CE0896"/>
    <w:rsid w:val="00CE08C5"/>
    <w:rsid w:val="00CE0E12"/>
    <w:rsid w:val="00CE2607"/>
    <w:rsid w:val="00CE2CB4"/>
    <w:rsid w:val="00CE2FC3"/>
    <w:rsid w:val="00CE5183"/>
    <w:rsid w:val="00CE74A1"/>
    <w:rsid w:val="00CE7820"/>
    <w:rsid w:val="00CF0312"/>
    <w:rsid w:val="00CF03F1"/>
    <w:rsid w:val="00CF14AA"/>
    <w:rsid w:val="00CF1C06"/>
    <w:rsid w:val="00CF1C1A"/>
    <w:rsid w:val="00CF1D84"/>
    <w:rsid w:val="00CF7C6D"/>
    <w:rsid w:val="00D0160C"/>
    <w:rsid w:val="00D06291"/>
    <w:rsid w:val="00D10A22"/>
    <w:rsid w:val="00D13404"/>
    <w:rsid w:val="00D202D6"/>
    <w:rsid w:val="00D212E6"/>
    <w:rsid w:val="00D21B41"/>
    <w:rsid w:val="00D2367E"/>
    <w:rsid w:val="00D24010"/>
    <w:rsid w:val="00D247EC"/>
    <w:rsid w:val="00D249D4"/>
    <w:rsid w:val="00D258A3"/>
    <w:rsid w:val="00D30234"/>
    <w:rsid w:val="00D30328"/>
    <w:rsid w:val="00D30D36"/>
    <w:rsid w:val="00D30D62"/>
    <w:rsid w:val="00D325EC"/>
    <w:rsid w:val="00D33CCC"/>
    <w:rsid w:val="00D34A26"/>
    <w:rsid w:val="00D3625D"/>
    <w:rsid w:val="00D44EA2"/>
    <w:rsid w:val="00D47A25"/>
    <w:rsid w:val="00D53152"/>
    <w:rsid w:val="00D535EA"/>
    <w:rsid w:val="00D56072"/>
    <w:rsid w:val="00D5701A"/>
    <w:rsid w:val="00D61157"/>
    <w:rsid w:val="00D62E2E"/>
    <w:rsid w:val="00D701BB"/>
    <w:rsid w:val="00D72053"/>
    <w:rsid w:val="00D73263"/>
    <w:rsid w:val="00D74D89"/>
    <w:rsid w:val="00D770CD"/>
    <w:rsid w:val="00D77100"/>
    <w:rsid w:val="00D77E5A"/>
    <w:rsid w:val="00D81B4C"/>
    <w:rsid w:val="00D835AC"/>
    <w:rsid w:val="00D863AB"/>
    <w:rsid w:val="00D91106"/>
    <w:rsid w:val="00D9285D"/>
    <w:rsid w:val="00D95C8F"/>
    <w:rsid w:val="00DA1994"/>
    <w:rsid w:val="00DA2BC3"/>
    <w:rsid w:val="00DA2F7A"/>
    <w:rsid w:val="00DA2FFF"/>
    <w:rsid w:val="00DA3481"/>
    <w:rsid w:val="00DA4E6A"/>
    <w:rsid w:val="00DB1085"/>
    <w:rsid w:val="00DB3E9D"/>
    <w:rsid w:val="00DB4DDD"/>
    <w:rsid w:val="00DC0426"/>
    <w:rsid w:val="00DC3903"/>
    <w:rsid w:val="00DC45EA"/>
    <w:rsid w:val="00DC7181"/>
    <w:rsid w:val="00DC74CB"/>
    <w:rsid w:val="00DC7793"/>
    <w:rsid w:val="00DD06BB"/>
    <w:rsid w:val="00DD0954"/>
    <w:rsid w:val="00DD1FF2"/>
    <w:rsid w:val="00DD2EE4"/>
    <w:rsid w:val="00DE13CF"/>
    <w:rsid w:val="00DE3856"/>
    <w:rsid w:val="00DE3F72"/>
    <w:rsid w:val="00DE5565"/>
    <w:rsid w:val="00DE65DE"/>
    <w:rsid w:val="00DF1A42"/>
    <w:rsid w:val="00DF1F49"/>
    <w:rsid w:val="00DF1FA9"/>
    <w:rsid w:val="00DF7A50"/>
    <w:rsid w:val="00E00632"/>
    <w:rsid w:val="00E0098C"/>
    <w:rsid w:val="00E020FA"/>
    <w:rsid w:val="00E122F0"/>
    <w:rsid w:val="00E14AA7"/>
    <w:rsid w:val="00E173E2"/>
    <w:rsid w:val="00E2067C"/>
    <w:rsid w:val="00E2194D"/>
    <w:rsid w:val="00E21D51"/>
    <w:rsid w:val="00E243DC"/>
    <w:rsid w:val="00E269B6"/>
    <w:rsid w:val="00E2742C"/>
    <w:rsid w:val="00E27F44"/>
    <w:rsid w:val="00E3037B"/>
    <w:rsid w:val="00E306D8"/>
    <w:rsid w:val="00E342AD"/>
    <w:rsid w:val="00E34463"/>
    <w:rsid w:val="00E34C3D"/>
    <w:rsid w:val="00E3709F"/>
    <w:rsid w:val="00E378CF"/>
    <w:rsid w:val="00E42671"/>
    <w:rsid w:val="00E43E65"/>
    <w:rsid w:val="00E44F99"/>
    <w:rsid w:val="00E50B88"/>
    <w:rsid w:val="00E5311E"/>
    <w:rsid w:val="00E56091"/>
    <w:rsid w:val="00E57D8A"/>
    <w:rsid w:val="00E60CE9"/>
    <w:rsid w:val="00E60D69"/>
    <w:rsid w:val="00E63508"/>
    <w:rsid w:val="00E6354D"/>
    <w:rsid w:val="00E71D81"/>
    <w:rsid w:val="00E742C8"/>
    <w:rsid w:val="00E756DF"/>
    <w:rsid w:val="00E81124"/>
    <w:rsid w:val="00E85FE4"/>
    <w:rsid w:val="00E921FC"/>
    <w:rsid w:val="00E94EA8"/>
    <w:rsid w:val="00E95560"/>
    <w:rsid w:val="00EA2B9C"/>
    <w:rsid w:val="00EA3997"/>
    <w:rsid w:val="00EA41A2"/>
    <w:rsid w:val="00EA573A"/>
    <w:rsid w:val="00EB1898"/>
    <w:rsid w:val="00EB1FF3"/>
    <w:rsid w:val="00EB2630"/>
    <w:rsid w:val="00EB266D"/>
    <w:rsid w:val="00EB3A5A"/>
    <w:rsid w:val="00EB5857"/>
    <w:rsid w:val="00EC16AD"/>
    <w:rsid w:val="00EC1C97"/>
    <w:rsid w:val="00EC23E6"/>
    <w:rsid w:val="00EC4FB3"/>
    <w:rsid w:val="00EC6054"/>
    <w:rsid w:val="00ED2FB5"/>
    <w:rsid w:val="00ED30AE"/>
    <w:rsid w:val="00ED40DF"/>
    <w:rsid w:val="00ED45D3"/>
    <w:rsid w:val="00ED4865"/>
    <w:rsid w:val="00ED54E2"/>
    <w:rsid w:val="00EF0784"/>
    <w:rsid w:val="00EF2E78"/>
    <w:rsid w:val="00EF62AE"/>
    <w:rsid w:val="00F0274A"/>
    <w:rsid w:val="00F03E83"/>
    <w:rsid w:val="00F05D09"/>
    <w:rsid w:val="00F06699"/>
    <w:rsid w:val="00F067AC"/>
    <w:rsid w:val="00F07211"/>
    <w:rsid w:val="00F072DC"/>
    <w:rsid w:val="00F075A9"/>
    <w:rsid w:val="00F14D61"/>
    <w:rsid w:val="00F20B23"/>
    <w:rsid w:val="00F21662"/>
    <w:rsid w:val="00F21667"/>
    <w:rsid w:val="00F217F8"/>
    <w:rsid w:val="00F31E88"/>
    <w:rsid w:val="00F37266"/>
    <w:rsid w:val="00F419DE"/>
    <w:rsid w:val="00F41C52"/>
    <w:rsid w:val="00F42E05"/>
    <w:rsid w:val="00F52473"/>
    <w:rsid w:val="00F526B5"/>
    <w:rsid w:val="00F550E9"/>
    <w:rsid w:val="00F56FB5"/>
    <w:rsid w:val="00F61519"/>
    <w:rsid w:val="00F633CD"/>
    <w:rsid w:val="00F72276"/>
    <w:rsid w:val="00F72E48"/>
    <w:rsid w:val="00F778EB"/>
    <w:rsid w:val="00F82F12"/>
    <w:rsid w:val="00F84EFF"/>
    <w:rsid w:val="00F87D1B"/>
    <w:rsid w:val="00F9098B"/>
    <w:rsid w:val="00F9155E"/>
    <w:rsid w:val="00F97E84"/>
    <w:rsid w:val="00FA238C"/>
    <w:rsid w:val="00FA3EAB"/>
    <w:rsid w:val="00FA4909"/>
    <w:rsid w:val="00FA6114"/>
    <w:rsid w:val="00FA65E7"/>
    <w:rsid w:val="00FA66D8"/>
    <w:rsid w:val="00FB0A05"/>
    <w:rsid w:val="00FB5574"/>
    <w:rsid w:val="00FB6661"/>
    <w:rsid w:val="00FC29DB"/>
    <w:rsid w:val="00FC7185"/>
    <w:rsid w:val="00FD2CB1"/>
    <w:rsid w:val="00FE0C84"/>
    <w:rsid w:val="00FE5770"/>
    <w:rsid w:val="00FF0F4D"/>
    <w:rsid w:val="00FF2F87"/>
    <w:rsid w:val="00FF4FCA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83658B"/>
    <w:rPr>
      <w:color w:val="67AAB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3F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F9C"/>
  </w:style>
  <w:style w:type="table" w:styleId="TableGrid">
    <w:name w:val="Table Grid"/>
    <w:basedOn w:val="TableNormal"/>
    <w:uiPriority w:val="59"/>
    <w:rsid w:val="00105BDC"/>
    <w:pPr>
      <w:spacing w:after="0" w:line="240" w:lineRule="auto"/>
    </w:pPr>
    <w:rPr>
      <w:rFonts w:eastAsiaTheme="minorHAnsi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AD1C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14D61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ody">
    <w:name w:val="Body"/>
    <w:rsid w:val="002F7BD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83658B"/>
    <w:rPr>
      <w:color w:val="67AAB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3F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F9C"/>
  </w:style>
  <w:style w:type="table" w:styleId="TableGrid">
    <w:name w:val="Table Grid"/>
    <w:basedOn w:val="TableNormal"/>
    <w:uiPriority w:val="59"/>
    <w:rsid w:val="00105BDC"/>
    <w:pPr>
      <w:spacing w:after="0" w:line="240" w:lineRule="auto"/>
    </w:pPr>
    <w:rPr>
      <w:rFonts w:eastAsiaTheme="minorHAnsi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AD1C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14D61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ody">
    <w:name w:val="Body"/>
    <w:rsid w:val="002F7BD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225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158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047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644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56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67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8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4B5082-4BAB-4F4F-B6C6-B2B7FC59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529</TotalTime>
  <Pages>5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St. Denis’ Primary Newsletter</vt:lpstr>
    </vt:vector>
  </TitlesOfParts>
  <Company>1st February 2016</Company>
  <LinksUpToDate>false</LinksUpToDate>
  <CharactersWithSpaces>7703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St. Denis’ Primary Newsletter</dc:title>
  <dc:creator>Mackie, L  ( St. Monica's (Milton) Primary )</dc:creator>
  <cp:lastModifiedBy>Mackie, L  ( St. Denis' Primary )</cp:lastModifiedBy>
  <cp:revision>135</cp:revision>
  <cp:lastPrinted>2016-01-26T08:49:00Z</cp:lastPrinted>
  <dcterms:created xsi:type="dcterms:W3CDTF">2016-01-21T19:13:00Z</dcterms:created>
  <dcterms:modified xsi:type="dcterms:W3CDTF">2016-01-26T19:41:00Z</dcterms:modified>
</cp:coreProperties>
</file>